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620"/>
        <w:gridCol w:w="1671"/>
        <w:gridCol w:w="415"/>
        <w:gridCol w:w="5819"/>
        <w:gridCol w:w="401"/>
      </w:tblGrid>
      <w:tr w:rsidR="004B4147" w:rsidRPr="002F19EC" w14:paraId="76518868" w14:textId="77777777" w:rsidTr="00FE4CBF">
        <w:tc>
          <w:tcPr>
            <w:tcW w:w="2160" w:type="dxa"/>
            <w:gridSpan w:val="2"/>
          </w:tcPr>
          <w:p w14:paraId="39584635" w14:textId="3A2EAC8F" w:rsidR="004B4147" w:rsidRPr="002F19EC" w:rsidRDefault="004B4147" w:rsidP="004B4147">
            <w:pPr>
              <w:pStyle w:val="Logo"/>
            </w:pPr>
            <w:r w:rsidRPr="002F19EC">
              <w:rPr>
                <w:noProof/>
                <w:lang w:bidi="nl-NL"/>
              </w:rPr>
              <mc:AlternateContent>
                <mc:Choice Requires="wpg">
                  <w:drawing>
                    <wp:inline distT="0" distB="0" distL="0" distR="0" wp14:anchorId="5BAAA6D2" wp14:editId="142472FA">
                      <wp:extent cx="1200150" cy="788127"/>
                      <wp:effectExtent l="0" t="0" r="0" b="12065"/>
                      <wp:docPr id="130" name="Groep 13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00150" cy="788127"/>
                                <a:chOff x="-47625" y="-19060"/>
                                <a:chExt cx="1200150" cy="779083"/>
                              </a:xfrm>
                            </wpg:grpSpPr>
                            <wps:wsp>
                              <wps:cNvPr id="5" name="Tekstvak 5">
                                <a:extLst>
                                  <a:ext uri="{FF2B5EF4-FFF2-40B4-BE49-F238E27FC236}">
                                    <a16:creationId xmlns:a16="http://schemas.microsoft.com/office/drawing/2014/main" id="{74653133-56CF-4FCA-A62A-18026AB24B64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-47625" y="-19060"/>
                                  <a:ext cx="590550" cy="726162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42ED760" w14:textId="2F7F1F47" w:rsidR="004B4147" w:rsidRDefault="00921CFF" w:rsidP="00890F1A">
                                    <w:pPr>
                                      <w:pStyle w:val="Log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t>N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6" name="Tekstvak 6">
                                <a:extLst>
                                  <a:ext uri="{FF2B5EF4-FFF2-40B4-BE49-F238E27FC236}">
                                    <a16:creationId xmlns:a16="http://schemas.microsoft.com/office/drawing/2014/main" id="{0C7C2B32-1751-4453-8883-FB1ECD5C3D11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618769" y="-9415"/>
                                  <a:ext cx="533756" cy="73378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4828426" w14:textId="4A39865D" w:rsidR="004B4147" w:rsidRDefault="00921CFF" w:rsidP="00890F1A">
                                    <w:pPr>
                                      <w:pStyle w:val="Log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t>V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7" name="Rechte verbindingslijn 7">
                                <a:extLst>
                                  <a:ext uri="{FF2B5EF4-FFF2-40B4-BE49-F238E27FC236}">
                                    <a16:creationId xmlns:a16="http://schemas.microsoft.com/office/drawing/2014/main" id="{D85ADDF0-DBA3-4D60-9C79-3462B882FEEB}"/>
                                  </a:ext>
                                  <a:ext uri="{C183D7F6-B498-43B3-948B-1728B52AA6E4}">
                                    <adec:decorative xmlns:adec="http://schemas.microsoft.com/office/drawing/2017/decorative" val="1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rot="900000">
                                  <a:off x="515774" y="104247"/>
                                  <a:ext cx="1" cy="655776"/>
                                </a:xfrm>
                                <a:prstGeom prst="line">
                                  <a:avLst/>
                                </a:prstGeom>
                                <a:ln w="25400" cap="rnd">
                                  <a:solidFill>
                                    <a:schemeClr val="accent4">
                                      <a:lumMod val="9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AAA6D2" id="Groep 130" o:spid="_x0000_s1026" alt="&quot;&quot;" style="width:94.5pt;height:62.05pt;mso-position-horizontal-relative:char;mso-position-vertical-relative:line" coordorigin="-476,-190" coordsize="12001,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kstvak 5" o:spid="_x0000_s1027" type="#_x0000_t202" style="position:absolute;left:-476;top:-190;width:5905;height:7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      <v:textbox inset="0,0,0,0">
                          <w:txbxContent>
                            <w:p w14:paraId="442ED760" w14:textId="2F7F1F47" w:rsidR="004B4147" w:rsidRDefault="00921CFF" w:rsidP="00890F1A">
                              <w:pPr>
                                <w:pStyle w:val="Log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N</w:t>
                              </w:r>
                            </w:p>
                          </w:txbxContent>
                        </v:textbox>
                      </v:shape>
                      <v:shape id="Tekstvak 6" o:spid="_x0000_s1028" type="#_x0000_t202" style="position:absolute;left:6187;top:-94;width:5338;height:7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      <v:textbox inset="0,0,0,0">
                          <w:txbxContent>
                            <w:p w14:paraId="04828426" w14:textId="4A39865D" w:rsidR="004B4147" w:rsidRDefault="00921CFF" w:rsidP="00890F1A">
                              <w:pPr>
                                <w:pStyle w:val="Log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V</w:t>
                              </w:r>
                            </w:p>
                          </w:txbxContent>
                        </v:textbox>
                      </v:shape>
                      <v:line id="Rechte verbindingslijn 7" o:spid="_x0000_s1029" alt="&quot;&quot;" style="position:absolute;rotation:15;visibility:visible;mso-wrap-style:square" from="5157,1042" to="5157,7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" strokecolor="#abe1c1 [2887]" strokeweight="2pt">
                        <v:stroke joinstyle="miter" endcap="round"/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06" w:type="dxa"/>
            <w:gridSpan w:val="4"/>
            <w:tcBorders>
              <w:bottom w:val="single" w:sz="4" w:space="0" w:color="FFFFFF" w:themeColor="background1"/>
            </w:tcBorders>
          </w:tcPr>
          <w:p w14:paraId="7497958F" w14:textId="4FC50D99" w:rsidR="004B4147" w:rsidRPr="002F19EC" w:rsidRDefault="00FC14DA" w:rsidP="00486C09">
            <w:pPr>
              <w:pStyle w:val="Titel"/>
            </w:pPr>
            <w:r>
              <w:t xml:space="preserve">                                                      16/09/2004</w:t>
            </w:r>
            <w:r w:rsidR="00430BC0">
              <w:br/>
            </w:r>
            <w:r w:rsidR="00921CFF">
              <w:t>Niek</w:t>
            </w:r>
            <w:r w:rsidR="00486C09">
              <w:t xml:space="preserve"> </w:t>
            </w:r>
            <w:r w:rsidR="00921CFF">
              <w:t>de Vries</w:t>
            </w:r>
          </w:p>
        </w:tc>
      </w:tr>
      <w:tr w:rsidR="00A21AF8" w:rsidRPr="002F19EC" w14:paraId="743596DF" w14:textId="77777777" w:rsidTr="00FE4CBF">
        <w:tc>
          <w:tcPr>
            <w:tcW w:w="2160" w:type="dxa"/>
            <w:gridSpan w:val="2"/>
          </w:tcPr>
          <w:p w14:paraId="30EAE88E" w14:textId="6250C325" w:rsidR="00A21AF8" w:rsidRPr="002F19EC" w:rsidRDefault="00A21AF8" w:rsidP="000161E1"/>
        </w:tc>
        <w:tc>
          <w:tcPr>
            <w:tcW w:w="8306" w:type="dxa"/>
            <w:gridSpan w:val="4"/>
            <w:tcBorders>
              <w:top w:val="single" w:sz="4" w:space="0" w:color="FFFFFF" w:themeColor="background1"/>
            </w:tcBorders>
          </w:tcPr>
          <w:p w14:paraId="3EE86348" w14:textId="0A769ADC" w:rsidR="00A21AF8" w:rsidRPr="002F19EC" w:rsidRDefault="00A21AF8" w:rsidP="00A21AF8">
            <w:pPr>
              <w:pStyle w:val="Functie"/>
            </w:pPr>
          </w:p>
        </w:tc>
      </w:tr>
      <w:tr w:rsidR="007772B1" w:rsidRPr="002F19EC" w14:paraId="7B1B1F4C" w14:textId="77777777" w:rsidTr="00FE4CBF">
        <w:trPr>
          <w:trHeight w:val="720"/>
        </w:trPr>
        <w:tc>
          <w:tcPr>
            <w:tcW w:w="2160" w:type="dxa"/>
            <w:gridSpan w:val="2"/>
          </w:tcPr>
          <w:p w14:paraId="46E9E16C" w14:textId="32A0DFC3" w:rsidR="007772B1" w:rsidRPr="002F19EC" w:rsidRDefault="007772B1" w:rsidP="00A21AF8"/>
        </w:tc>
        <w:tc>
          <w:tcPr>
            <w:tcW w:w="8306" w:type="dxa"/>
            <w:gridSpan w:val="4"/>
          </w:tcPr>
          <w:p w14:paraId="1579C22E" w14:textId="77777777" w:rsidR="007772B1" w:rsidRPr="002F19EC" w:rsidRDefault="007772B1" w:rsidP="00A21AF8">
            <w:pPr>
              <w:pStyle w:val="Functie"/>
            </w:pPr>
          </w:p>
        </w:tc>
      </w:tr>
      <w:tr w:rsidR="00BF0DAF" w:rsidRPr="002F19EC" w14:paraId="449B1846" w14:textId="77777777" w:rsidTr="00FE4CBF">
        <w:tc>
          <w:tcPr>
            <w:tcW w:w="540" w:type="dxa"/>
            <w:vAlign w:val="center"/>
          </w:tcPr>
          <w:p w14:paraId="5A8C967A" w14:textId="77777777" w:rsidR="00BF0DAF" w:rsidRPr="002F19EC" w:rsidRDefault="00BF0DAF" w:rsidP="00BF0DAF">
            <w:pPr>
              <w:pStyle w:val="Contact"/>
            </w:pPr>
            <w:r w:rsidRPr="002F19EC">
              <w:rPr>
                <w:noProof/>
                <w:lang w:bidi="nl-NL"/>
              </w:rPr>
              <mc:AlternateContent>
                <mc:Choice Requires="wpg">
                  <w:drawing>
                    <wp:inline distT="0" distB="0" distL="0" distR="0" wp14:anchorId="62B8CBEB" wp14:editId="6673EAA8">
                      <wp:extent cx="213066" cy="213066"/>
                      <wp:effectExtent l="0" t="0" r="0" b="0"/>
                      <wp:docPr id="131" name="Groep 131" descr="Pictogram telefo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3066" cy="213066"/>
                                <a:chOff x="515891" y="2129521"/>
                                <a:chExt cx="213066" cy="213066"/>
                              </a:xfrm>
                            </wpg:grpSpPr>
                            <wps:wsp>
                              <wps:cNvPr id="132" name="Rechthoek 132">
                                <a:extLst>
                                  <a:ext uri="{C183D7F6-B498-43B3-948B-1728B52AA6E4}">
                                    <adec:decorative xmlns:adec="http://schemas.microsoft.com/office/drawing/2017/decorative" val="1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515891" y="2129521"/>
                                  <a:ext cx="213066" cy="21306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3" name="Graphic 28" descr="Pictogram telefo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2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77008" y="2190638"/>
                                  <a:ext cx="90832" cy="90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9576BA" id="Groep 131" o:spid="_x0000_s1026" alt="Pictogram telefoon" style="width:16.8pt;height:16.8pt;mso-position-horizontal-relative:char;mso-position-vertical-relative:line" coordorigin="5158,21295" coordsize="2130,21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">
                      <v:rect id="Rechthoek 132" o:spid="_x0000_s1027" alt="&quot;&quot;" style="position:absolute;left:5158;top:21295;width:2131;height:2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" fillcolor="#1d3251 [3204]" stroked="f" strokeweight="1pt">
                        <o:lock v:ext="edit" aspectratio="t"/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phic 28" o:spid="_x0000_s1028" type="#_x0000_t75" alt="Pictogram telefoon" style="position:absolute;left:5770;top:21906;width:908;height: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">
                        <v:imagedata r:id="rId13" o:title="Pictogram telefoon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91" w:type="dxa"/>
            <w:gridSpan w:val="2"/>
            <w:vAlign w:val="center"/>
          </w:tcPr>
          <w:p w14:paraId="5E75A780" w14:textId="3254E9AA" w:rsidR="00BF0DAF" w:rsidRPr="00AB231D" w:rsidRDefault="00921CFF" w:rsidP="00BF0DAF">
            <w:pPr>
              <w:pStyle w:val="Contact"/>
              <w:rPr>
                <w:color w:val="808080" w:themeColor="background1" w:themeShade="80"/>
              </w:rPr>
            </w:pPr>
            <w:r w:rsidRPr="00AB231D">
              <w:rPr>
                <w:color w:val="808080" w:themeColor="background1" w:themeShade="80"/>
              </w:rPr>
              <w:t>06-43666831</w:t>
            </w:r>
          </w:p>
        </w:tc>
        <w:tc>
          <w:tcPr>
            <w:tcW w:w="415" w:type="dxa"/>
          </w:tcPr>
          <w:p w14:paraId="62A7C9E4" w14:textId="77777777" w:rsidR="00BF0DAF" w:rsidRPr="002F19EC" w:rsidRDefault="00BF0DAF" w:rsidP="00BF0DAF"/>
        </w:tc>
        <w:tc>
          <w:tcPr>
            <w:tcW w:w="6220" w:type="dxa"/>
            <w:gridSpan w:val="2"/>
          </w:tcPr>
          <w:p w14:paraId="59F91B59" w14:textId="0FA68138" w:rsidR="00D37692" w:rsidRPr="00D37692" w:rsidRDefault="00000000" w:rsidP="00D37692">
            <w:pPr>
              <w:pStyle w:val="Kop1"/>
              <w:tabs>
                <w:tab w:val="center" w:pos="3110"/>
              </w:tabs>
            </w:pPr>
            <w:sdt>
              <w:sdtPr>
                <w:id w:val="1958058710"/>
                <w:placeholder>
                  <w:docPart w:val="186DC1B352304BB3B1543C0119466EBD"/>
                </w:placeholder>
                <w:temporary/>
                <w:showingPlcHdr/>
                <w15:appearance w15:val="hidden"/>
              </w:sdtPr>
              <w:sdtContent>
                <w:r w:rsidR="00BF0DAF" w:rsidRPr="002F19EC">
                  <w:rPr>
                    <w:lang w:bidi="nl-NL"/>
                  </w:rPr>
                  <w:t>OVER MIJ</w:t>
                </w:r>
              </w:sdtContent>
            </w:sdt>
          </w:p>
        </w:tc>
      </w:tr>
      <w:tr w:rsidR="00CD2FD2" w:rsidRPr="00921CFF" w14:paraId="52976C1F" w14:textId="77777777" w:rsidTr="00FE4CBF">
        <w:trPr>
          <w:trHeight w:val="432"/>
        </w:trPr>
        <w:tc>
          <w:tcPr>
            <w:tcW w:w="540" w:type="dxa"/>
            <w:vAlign w:val="center"/>
          </w:tcPr>
          <w:p w14:paraId="0052E708" w14:textId="30AD3009" w:rsidR="00CD2FD2" w:rsidRPr="002F19EC" w:rsidRDefault="000F53AD" w:rsidP="00CD2FD2">
            <w:pPr>
              <w:pStyle w:val="Contact"/>
            </w:pPr>
            <w:r>
              <w:rPr>
                <w:noProof/>
              </w:rPr>
              <w:drawing>
                <wp:inline distT="0" distB="0" distL="0" distR="0" wp14:anchorId="7F18891B" wp14:editId="6B50C7B8">
                  <wp:extent cx="209524" cy="209524"/>
                  <wp:effectExtent l="0" t="0" r="635" b="635"/>
                  <wp:docPr id="59647491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47491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24" cy="209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1" w:type="dxa"/>
            <w:gridSpan w:val="2"/>
            <w:vAlign w:val="center"/>
          </w:tcPr>
          <w:p w14:paraId="0C093528" w14:textId="77777777" w:rsidR="000F53AD" w:rsidRPr="000F53AD" w:rsidRDefault="000F53AD" w:rsidP="000F53AD">
            <w:pPr>
              <w:pStyle w:val="Contact"/>
              <w:rPr>
                <w:color w:val="7F7F7F" w:themeColor="text1" w:themeTint="80"/>
              </w:rPr>
            </w:pPr>
            <w:hyperlink r:id="rId15" w:history="1">
              <w:r w:rsidRPr="000F53AD">
                <w:rPr>
                  <w:rStyle w:val="Hyperlink"/>
                  <w:color w:val="7F7F7F" w:themeColor="text1" w:themeTint="80"/>
                  <w:u w:val="none"/>
                </w:rPr>
                <w:t>niekdevries04@gmail.com</w:t>
              </w:r>
            </w:hyperlink>
          </w:p>
          <w:p w14:paraId="0775CD0A" w14:textId="5849007E" w:rsidR="00CD2FD2" w:rsidRPr="00AB231D" w:rsidRDefault="000F53AD" w:rsidP="000F53AD">
            <w:pPr>
              <w:pStyle w:val="Contact"/>
              <w:rPr>
                <w:color w:val="808080" w:themeColor="background1" w:themeShade="80"/>
              </w:rPr>
            </w:pPr>
            <w:hyperlink r:id="rId16" w:history="1">
              <w:r w:rsidRPr="000F53AD">
                <w:rPr>
                  <w:rStyle w:val="Hyperlink"/>
                  <w:color w:val="7F7F7F" w:themeColor="text1" w:themeTint="80"/>
                  <w:u w:val="none"/>
                </w:rPr>
                <w:t>n.devries07@student.alfa-college.nl</w:t>
              </w:r>
            </w:hyperlink>
            <w:r w:rsidRPr="000F53AD">
              <w:rPr>
                <w:color w:val="7F7F7F" w:themeColor="text1" w:themeTint="80"/>
              </w:rPr>
              <w:t xml:space="preserve"> (school)</w:t>
            </w:r>
          </w:p>
        </w:tc>
        <w:tc>
          <w:tcPr>
            <w:tcW w:w="415" w:type="dxa"/>
          </w:tcPr>
          <w:p w14:paraId="4D47B5C6" w14:textId="77777777" w:rsidR="00CD2FD2" w:rsidRPr="002F19EC" w:rsidRDefault="00CD2FD2" w:rsidP="00CD2FD2"/>
        </w:tc>
        <w:tc>
          <w:tcPr>
            <w:tcW w:w="5819" w:type="dxa"/>
            <w:vMerge w:val="restart"/>
            <w:tcBorders>
              <w:bottom w:val="single" w:sz="4" w:space="0" w:color="D9D9D9" w:themeColor="background1" w:themeShade="D9"/>
            </w:tcBorders>
          </w:tcPr>
          <w:p w14:paraId="53155D89" w14:textId="11FB9983" w:rsidR="00CD2FD2" w:rsidRPr="002F19EC" w:rsidRDefault="004E16C5" w:rsidP="00CD2FD2">
            <w:pPr>
              <w:pStyle w:val="Inleiding"/>
            </w:pPr>
            <w:r>
              <w:t>M</w:t>
            </w:r>
            <w:r w:rsidR="00EA7243">
              <w:t>omenteel studeer</w:t>
            </w:r>
            <w:r w:rsidR="004C708C">
              <w:t xml:space="preserve"> ik</w:t>
            </w:r>
            <w:r w:rsidR="00EA7243">
              <w:t xml:space="preserve"> </w:t>
            </w:r>
            <w:r w:rsidR="004C708C">
              <w:t>Software Developer op het Alfa-college</w:t>
            </w:r>
            <w:r w:rsidR="008D70D7">
              <w:t>, w</w:t>
            </w:r>
            <w:r w:rsidR="001C67BC">
              <w:t>aarbij</w:t>
            </w:r>
            <w:r w:rsidR="008D70D7">
              <w:t xml:space="preserve"> ik me vooral verdiep in Front-End</w:t>
            </w:r>
            <w:r w:rsidR="007E48C3">
              <w:t>.</w:t>
            </w:r>
            <w:r w:rsidR="001614D4">
              <w:t xml:space="preserve"> </w:t>
            </w:r>
            <w:r w:rsidR="004538F0">
              <w:t xml:space="preserve">Ik ben een vriendelijke software developer </w:t>
            </w:r>
            <w:r w:rsidR="00F87CD0">
              <w:t>die graag designs omzet tot leesbare code.</w:t>
            </w:r>
          </w:p>
        </w:tc>
        <w:tc>
          <w:tcPr>
            <w:tcW w:w="401" w:type="dxa"/>
            <w:vMerge w:val="restart"/>
            <w:tcBorders>
              <w:bottom w:val="single" w:sz="4" w:space="0" w:color="D9D9D9" w:themeColor="background1" w:themeShade="D9"/>
            </w:tcBorders>
          </w:tcPr>
          <w:p w14:paraId="75B241E9" w14:textId="1AA8241C" w:rsidR="00CD2FD2" w:rsidRPr="00921CFF" w:rsidRDefault="00CD2FD2" w:rsidP="00114258"/>
        </w:tc>
      </w:tr>
      <w:tr w:rsidR="00CD2FD2" w:rsidRPr="002F19EC" w14:paraId="3F252632" w14:textId="77777777" w:rsidTr="00FE4CBF">
        <w:tc>
          <w:tcPr>
            <w:tcW w:w="540" w:type="dxa"/>
            <w:vAlign w:val="center"/>
          </w:tcPr>
          <w:p w14:paraId="161BD16F" w14:textId="401FFBFD" w:rsidR="00CD2FD2" w:rsidRPr="002F19EC" w:rsidRDefault="000F53AD" w:rsidP="00CD2FD2">
            <w:pPr>
              <w:pStyle w:val="Contact"/>
            </w:pPr>
            <w:r w:rsidRPr="002F19EC">
              <w:rPr>
                <w:noProof/>
                <w:lang w:bidi="nl-NL"/>
              </w:rPr>
              <mc:AlternateContent>
                <mc:Choice Requires="wpg">
                  <w:drawing>
                    <wp:inline distT="0" distB="0" distL="0" distR="0" wp14:anchorId="2612F633" wp14:editId="407BBB79">
                      <wp:extent cx="213066" cy="213066"/>
                      <wp:effectExtent l="0" t="0" r="0" b="0"/>
                      <wp:docPr id="561759917" name="Groep 561759917" descr="Pictogram locatie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3066" cy="213066"/>
                                <a:chOff x="515891" y="2676445"/>
                                <a:chExt cx="213066" cy="213066"/>
                              </a:xfrm>
                            </wpg:grpSpPr>
                            <wps:wsp>
                              <wps:cNvPr id="674374103" name="Rechthoek 674374103">
                                <a:extLst>
                                  <a:ext uri="{C183D7F6-B498-43B3-948B-1728B52AA6E4}">
                                    <adec:decorative xmlns:adec="http://schemas.microsoft.com/office/drawing/2017/decorative" val="1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515891" y="2676445"/>
                                  <a:ext cx="213066" cy="21306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023536568" name="Graphic 29" descr="Pictogram locati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8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3197" y="2724555"/>
                                  <a:ext cx="78455" cy="1168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B7065E" id="Groep 561759917" o:spid="_x0000_s1026" alt="Pictogram locatie" style="width:16.8pt;height:16.8pt;mso-position-horizontal-relative:char;mso-position-vertical-relative:line" coordorigin="5158,26764" coordsize="2130,213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">
                      <v:rect id="Rechthoek 674374103" o:spid="_x0000_s1027" alt="&quot;&quot;" style="position:absolute;left:5158;top:26764;width:2131;height:2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" fillcolor="#1d3251 [3204]" stroked="f" strokeweight="1pt">
                        <o:lock v:ext="edit" aspectratio="t"/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phic 29" o:spid="_x0000_s1028" type="#_x0000_t75" alt="Pictogram locatie" style="position:absolute;left:5831;top:27245;width:785;height:1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">
                        <v:imagedata r:id="rId19" o:title="Pictogram locati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91" w:type="dxa"/>
            <w:gridSpan w:val="2"/>
            <w:vAlign w:val="center"/>
          </w:tcPr>
          <w:p w14:paraId="724E986E" w14:textId="77777777" w:rsidR="000F53AD" w:rsidRDefault="000F53AD" w:rsidP="000F53AD">
            <w:pPr>
              <w:pStyle w:val="Contact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Niekerk (gem. Westerkwartier)</w:t>
            </w:r>
          </w:p>
          <w:p w14:paraId="443E3F94" w14:textId="352CEABC" w:rsidR="00CD2FD2" w:rsidRPr="002F19EC" w:rsidRDefault="00CD2FD2" w:rsidP="00034782">
            <w:pPr>
              <w:pStyle w:val="Contact"/>
            </w:pPr>
          </w:p>
        </w:tc>
        <w:tc>
          <w:tcPr>
            <w:tcW w:w="415" w:type="dxa"/>
          </w:tcPr>
          <w:p w14:paraId="2319E9B5" w14:textId="77777777" w:rsidR="00CD2FD2" w:rsidRPr="002F19EC" w:rsidRDefault="00CD2FD2" w:rsidP="00CD2FD2"/>
        </w:tc>
        <w:tc>
          <w:tcPr>
            <w:tcW w:w="5819" w:type="dxa"/>
            <w:vMerge/>
            <w:tcBorders>
              <w:bottom w:val="single" w:sz="4" w:space="0" w:color="D9D9D9" w:themeColor="background1" w:themeShade="D9"/>
            </w:tcBorders>
          </w:tcPr>
          <w:p w14:paraId="34278F89" w14:textId="77777777" w:rsidR="00CD2FD2" w:rsidRPr="002F19EC" w:rsidRDefault="00CD2FD2" w:rsidP="00CD2FD2"/>
        </w:tc>
        <w:tc>
          <w:tcPr>
            <w:tcW w:w="401" w:type="dxa"/>
            <w:vMerge/>
            <w:tcBorders>
              <w:bottom w:val="single" w:sz="4" w:space="0" w:color="D9D9D9" w:themeColor="background1" w:themeShade="D9"/>
            </w:tcBorders>
          </w:tcPr>
          <w:p w14:paraId="6CBA38E2" w14:textId="77777777" w:rsidR="00CD2FD2" w:rsidRPr="002F19EC" w:rsidRDefault="00CD2FD2" w:rsidP="00CD2FD2"/>
        </w:tc>
      </w:tr>
      <w:tr w:rsidR="00CD2FD2" w:rsidRPr="002F19EC" w14:paraId="12AD54A8" w14:textId="77777777" w:rsidTr="00FE4CBF">
        <w:tc>
          <w:tcPr>
            <w:tcW w:w="540" w:type="dxa"/>
            <w:vAlign w:val="center"/>
          </w:tcPr>
          <w:p w14:paraId="0F371BD1" w14:textId="03FBE9D8" w:rsidR="00CD2FD2" w:rsidRPr="002F19EC" w:rsidRDefault="00CD2FD2" w:rsidP="00CD2FD2">
            <w:pPr>
              <w:pStyle w:val="Contact"/>
            </w:pPr>
          </w:p>
        </w:tc>
        <w:tc>
          <w:tcPr>
            <w:tcW w:w="3291" w:type="dxa"/>
            <w:gridSpan w:val="2"/>
            <w:vAlign w:val="center"/>
          </w:tcPr>
          <w:p w14:paraId="5032D79F" w14:textId="6A8B1CB7" w:rsidR="00CD2FD2" w:rsidRPr="002F19EC" w:rsidRDefault="00CD2FD2" w:rsidP="00CD2FD2">
            <w:pPr>
              <w:pStyle w:val="Contact"/>
            </w:pPr>
          </w:p>
        </w:tc>
        <w:tc>
          <w:tcPr>
            <w:tcW w:w="415" w:type="dxa"/>
          </w:tcPr>
          <w:p w14:paraId="4986DF87" w14:textId="77777777" w:rsidR="00CD2FD2" w:rsidRPr="002F19EC" w:rsidRDefault="00CD2FD2" w:rsidP="00CD2FD2"/>
        </w:tc>
        <w:tc>
          <w:tcPr>
            <w:tcW w:w="5819" w:type="dxa"/>
            <w:vMerge/>
            <w:tcBorders>
              <w:bottom w:val="single" w:sz="4" w:space="0" w:color="D9D9D9" w:themeColor="background1" w:themeShade="D9"/>
            </w:tcBorders>
          </w:tcPr>
          <w:p w14:paraId="563A260B" w14:textId="77777777" w:rsidR="00CD2FD2" w:rsidRPr="002F19EC" w:rsidRDefault="00CD2FD2" w:rsidP="00CD2FD2"/>
        </w:tc>
        <w:tc>
          <w:tcPr>
            <w:tcW w:w="401" w:type="dxa"/>
            <w:vMerge/>
            <w:tcBorders>
              <w:bottom w:val="single" w:sz="4" w:space="0" w:color="D9D9D9" w:themeColor="background1" w:themeShade="D9"/>
            </w:tcBorders>
          </w:tcPr>
          <w:p w14:paraId="0FD25256" w14:textId="77777777" w:rsidR="00CD2FD2" w:rsidRPr="002F19EC" w:rsidRDefault="00CD2FD2" w:rsidP="00CD2FD2"/>
        </w:tc>
      </w:tr>
      <w:tr w:rsidR="00CD2FD2" w:rsidRPr="002F19EC" w14:paraId="54E7E116" w14:textId="77777777" w:rsidTr="00FE4CBF">
        <w:tc>
          <w:tcPr>
            <w:tcW w:w="540" w:type="dxa"/>
            <w:vAlign w:val="center"/>
          </w:tcPr>
          <w:p w14:paraId="1E957957" w14:textId="7246B658" w:rsidR="00CD2FD2" w:rsidRPr="002F19EC" w:rsidRDefault="00CD2FD2" w:rsidP="00CD2FD2">
            <w:pPr>
              <w:pStyle w:val="Contact"/>
            </w:pPr>
          </w:p>
        </w:tc>
        <w:tc>
          <w:tcPr>
            <w:tcW w:w="3291" w:type="dxa"/>
            <w:gridSpan w:val="2"/>
            <w:vAlign w:val="center"/>
          </w:tcPr>
          <w:p w14:paraId="675CBCF2" w14:textId="0902BB58" w:rsidR="00CD2FD2" w:rsidRPr="002F19EC" w:rsidRDefault="00CD2FD2" w:rsidP="00CD2FD2">
            <w:pPr>
              <w:pStyle w:val="Contact"/>
            </w:pPr>
          </w:p>
        </w:tc>
        <w:tc>
          <w:tcPr>
            <w:tcW w:w="415" w:type="dxa"/>
          </w:tcPr>
          <w:p w14:paraId="6BC96E8C" w14:textId="77777777" w:rsidR="00CD2FD2" w:rsidRPr="002F19EC" w:rsidRDefault="00CD2FD2" w:rsidP="00CD2FD2"/>
        </w:tc>
        <w:tc>
          <w:tcPr>
            <w:tcW w:w="5819" w:type="dxa"/>
            <w:vMerge/>
            <w:tcBorders>
              <w:bottom w:val="single" w:sz="4" w:space="0" w:color="D9D9D9" w:themeColor="background1" w:themeShade="D9"/>
            </w:tcBorders>
          </w:tcPr>
          <w:p w14:paraId="29A2DA83" w14:textId="77777777" w:rsidR="00CD2FD2" w:rsidRPr="002F19EC" w:rsidRDefault="00CD2FD2" w:rsidP="00CD2FD2"/>
        </w:tc>
        <w:tc>
          <w:tcPr>
            <w:tcW w:w="401" w:type="dxa"/>
            <w:vMerge/>
            <w:tcBorders>
              <w:bottom w:val="single" w:sz="4" w:space="0" w:color="D9D9D9" w:themeColor="background1" w:themeShade="D9"/>
            </w:tcBorders>
          </w:tcPr>
          <w:p w14:paraId="67A58B8F" w14:textId="77777777" w:rsidR="00CD2FD2" w:rsidRPr="002F19EC" w:rsidRDefault="00CD2FD2" w:rsidP="00CD2FD2"/>
        </w:tc>
      </w:tr>
      <w:tr w:rsidR="00CD2FD2" w:rsidRPr="002F19EC" w14:paraId="655D7DAD" w14:textId="77777777" w:rsidTr="00FE4CBF">
        <w:trPr>
          <w:trHeight w:val="288"/>
        </w:trPr>
        <w:tc>
          <w:tcPr>
            <w:tcW w:w="3831" w:type="dxa"/>
            <w:gridSpan w:val="3"/>
          </w:tcPr>
          <w:p w14:paraId="485F0843" w14:textId="77777777" w:rsidR="00CD2FD2" w:rsidRPr="002F19EC" w:rsidRDefault="00CD2FD2" w:rsidP="00CD2FD2"/>
        </w:tc>
        <w:tc>
          <w:tcPr>
            <w:tcW w:w="415" w:type="dxa"/>
          </w:tcPr>
          <w:p w14:paraId="00CCC9DC" w14:textId="77777777" w:rsidR="00CD2FD2" w:rsidRPr="002F19EC" w:rsidRDefault="00CD2FD2" w:rsidP="00CD2FD2"/>
        </w:tc>
        <w:tc>
          <w:tcPr>
            <w:tcW w:w="5819" w:type="dxa"/>
            <w:tcBorders>
              <w:top w:val="single" w:sz="4" w:space="0" w:color="D9D9D9" w:themeColor="background1" w:themeShade="D9"/>
            </w:tcBorders>
          </w:tcPr>
          <w:p w14:paraId="4B68B664" w14:textId="77777777" w:rsidR="00CD2FD2" w:rsidRPr="002F19EC" w:rsidRDefault="00CD2FD2" w:rsidP="00CD2FD2"/>
        </w:tc>
        <w:tc>
          <w:tcPr>
            <w:tcW w:w="401" w:type="dxa"/>
            <w:tcBorders>
              <w:top w:val="single" w:sz="4" w:space="0" w:color="D9D9D9" w:themeColor="background1" w:themeShade="D9"/>
            </w:tcBorders>
          </w:tcPr>
          <w:p w14:paraId="0B2A0063" w14:textId="77777777" w:rsidR="00CD2FD2" w:rsidRPr="002F19EC" w:rsidRDefault="00CD2FD2" w:rsidP="00CD2FD2"/>
        </w:tc>
      </w:tr>
      <w:tr w:rsidR="00144072" w:rsidRPr="002F19EC" w14:paraId="36932C09" w14:textId="77777777" w:rsidTr="00FE4CBF">
        <w:tc>
          <w:tcPr>
            <w:tcW w:w="3831" w:type="dxa"/>
            <w:gridSpan w:val="3"/>
            <w:tcBorders>
              <w:right w:val="single" w:sz="4" w:space="0" w:color="D9D9D9" w:themeColor="background1" w:themeShade="D9"/>
            </w:tcBorders>
          </w:tcPr>
          <w:sdt>
            <w:sdtPr>
              <w:id w:val="434569950"/>
              <w:placeholder>
                <w:docPart w:val="85AB9AA8496F4205AB8C91EA57EB893A"/>
              </w:placeholder>
              <w:temporary/>
              <w:showingPlcHdr/>
              <w15:appearance w15:val="hidden"/>
            </w:sdtPr>
            <w:sdtContent>
              <w:p w14:paraId="72B702F8" w14:textId="77777777" w:rsidR="008E2197" w:rsidRPr="002F19EC" w:rsidRDefault="008E2197" w:rsidP="008E2197">
                <w:pPr>
                  <w:pStyle w:val="Kop1"/>
                </w:pPr>
                <w:r w:rsidRPr="00995AC2">
                  <w:rPr>
                    <w:sz w:val="28"/>
                    <w:szCs w:val="28"/>
                    <w:lang w:bidi="nl-NL"/>
                  </w:rPr>
                  <w:t>Opleiding</w:t>
                </w:r>
              </w:p>
            </w:sdtContent>
          </w:sdt>
          <w:p w14:paraId="6E21A55E" w14:textId="41156C21" w:rsidR="0095744A" w:rsidRPr="00895486" w:rsidRDefault="0095744A" w:rsidP="0095744A">
            <w:pPr>
              <w:pStyle w:val="Kop2"/>
              <w:rPr>
                <w:b/>
                <w:bCs/>
              </w:rPr>
            </w:pPr>
            <w:r w:rsidRPr="00895486">
              <w:rPr>
                <w:b/>
                <w:bCs/>
              </w:rPr>
              <w:t xml:space="preserve">MBO Software </w:t>
            </w:r>
            <w:r w:rsidR="00366C69" w:rsidRPr="00895486">
              <w:rPr>
                <w:b/>
                <w:bCs/>
              </w:rPr>
              <w:t>D</w:t>
            </w:r>
            <w:r w:rsidRPr="00895486">
              <w:rPr>
                <w:b/>
                <w:bCs/>
              </w:rPr>
              <w:t>eveloper</w:t>
            </w:r>
          </w:p>
          <w:p w14:paraId="77C47358" w14:textId="326DFE5C" w:rsidR="00507E19" w:rsidRPr="00507E19" w:rsidRDefault="0095744A" w:rsidP="00507E19">
            <w:pPr>
              <w:pStyle w:val="Kop4"/>
            </w:pPr>
            <w:r>
              <w:t>Alfa-College locatie Boumaboulevard (Groningen)</w:t>
            </w:r>
          </w:p>
          <w:p w14:paraId="30028528" w14:textId="1111B99A" w:rsidR="0095744A" w:rsidRPr="0095744A" w:rsidRDefault="0095744A" w:rsidP="0095744A">
            <w:pPr>
              <w:pStyle w:val="Kop4"/>
            </w:pPr>
            <w:r>
              <w:t>2022- Heden</w:t>
            </w:r>
            <w:r>
              <w:br/>
            </w:r>
          </w:p>
          <w:p w14:paraId="71F9E604" w14:textId="079A4C7E" w:rsidR="008E2197" w:rsidRPr="00895486" w:rsidRDefault="00921CFF" w:rsidP="008E2197">
            <w:pPr>
              <w:pStyle w:val="Kop2"/>
              <w:rPr>
                <w:b/>
                <w:bCs/>
              </w:rPr>
            </w:pPr>
            <w:r w:rsidRPr="00895486">
              <w:rPr>
                <w:b/>
                <w:bCs/>
              </w:rPr>
              <w:t>HAVO</w:t>
            </w:r>
            <w:r w:rsidR="00995AC2" w:rsidRPr="00895486">
              <w:rPr>
                <w:b/>
                <w:bCs/>
              </w:rPr>
              <w:t xml:space="preserve"> N&amp;G/N&amp;T (Diploma behaald)</w:t>
            </w:r>
          </w:p>
          <w:p w14:paraId="1AFA2676" w14:textId="56F3EB07" w:rsidR="00552F9B" w:rsidRPr="002F19EC" w:rsidRDefault="0051782C" w:rsidP="00552F9B">
            <w:pPr>
              <w:pStyle w:val="Kop4"/>
            </w:pPr>
            <w:r>
              <w:t xml:space="preserve">RSG </w:t>
            </w:r>
            <w:r w:rsidR="00921CFF">
              <w:t>De Borgen locatie Lindenborg (Leek)</w:t>
            </w:r>
          </w:p>
          <w:p w14:paraId="15ED878A" w14:textId="2DEAB371" w:rsidR="0095744A" w:rsidRPr="002F19EC" w:rsidRDefault="00921CFF" w:rsidP="00552F9B">
            <w:r>
              <w:t>2015-2021</w:t>
            </w:r>
            <w:r w:rsidR="0095744A">
              <w:br/>
            </w:r>
          </w:p>
          <w:p w14:paraId="450D3EBB" w14:textId="2DCC949F" w:rsidR="001614D4" w:rsidRPr="00995AC2" w:rsidRDefault="001614D4" w:rsidP="001614D4">
            <w:pPr>
              <w:pStyle w:val="Kop1"/>
              <w:rPr>
                <w:rFonts w:eastAsiaTheme="minorHAnsi" w:cstheme="minorBidi"/>
                <w:caps w:val="0"/>
                <w:color w:val="262626" w:themeColor="text1" w:themeTint="D9"/>
                <w:spacing w:val="0"/>
                <w:sz w:val="16"/>
                <w:szCs w:val="16"/>
              </w:rPr>
            </w:pPr>
            <w:r w:rsidRPr="00995AC2">
              <w:rPr>
                <w:sz w:val="28"/>
                <w:szCs w:val="28"/>
              </w:rPr>
              <w:t>Vaardigheden</w:t>
            </w:r>
          </w:p>
          <w:p w14:paraId="15AA789F" w14:textId="263A88D7" w:rsidR="00995AC2" w:rsidRDefault="00995AC2" w:rsidP="00176076">
            <w:pPr>
              <w:pStyle w:val="Kop2"/>
              <w:numPr>
                <w:ilvl w:val="0"/>
                <w:numId w:val="15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H</w:t>
            </w:r>
            <w:r w:rsidR="00AD42E6">
              <w:rPr>
                <w:sz w:val="24"/>
                <w:szCs w:val="28"/>
              </w:rPr>
              <w:t>TML</w:t>
            </w:r>
            <w:r w:rsidR="00581376">
              <w:rPr>
                <w:sz w:val="24"/>
                <w:szCs w:val="28"/>
              </w:rPr>
              <w:t xml:space="preserve"> (gevorderd)</w:t>
            </w:r>
          </w:p>
          <w:p w14:paraId="4E6F6098" w14:textId="2D37E2FD" w:rsidR="008A0703" w:rsidRDefault="001472FE" w:rsidP="00176076">
            <w:pPr>
              <w:pStyle w:val="Kop2"/>
              <w:numPr>
                <w:ilvl w:val="0"/>
                <w:numId w:val="15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SCSS &amp; </w:t>
            </w:r>
            <w:r w:rsidR="00995AC2">
              <w:rPr>
                <w:sz w:val="24"/>
                <w:szCs w:val="28"/>
              </w:rPr>
              <w:t>CS</w:t>
            </w:r>
            <w:r w:rsidR="008A0703">
              <w:rPr>
                <w:sz w:val="24"/>
                <w:szCs w:val="28"/>
              </w:rPr>
              <w:t>S</w:t>
            </w:r>
            <w:r w:rsidR="00581376">
              <w:rPr>
                <w:sz w:val="24"/>
                <w:szCs w:val="28"/>
              </w:rPr>
              <w:t xml:space="preserve"> (gevorderd)</w:t>
            </w:r>
          </w:p>
          <w:p w14:paraId="2C2100B7" w14:textId="5F9C6EA3" w:rsidR="001472FE" w:rsidRDefault="00790BD4" w:rsidP="001472FE">
            <w:pPr>
              <w:pStyle w:val="Kop2"/>
              <w:numPr>
                <w:ilvl w:val="0"/>
                <w:numId w:val="15"/>
              </w:numPr>
              <w:tabs>
                <w:tab w:val="num" w:pos="720"/>
              </w:tabs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Bootstrap</w:t>
            </w:r>
            <w:r w:rsidR="001472FE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&amp; </w:t>
            </w:r>
            <w:proofErr w:type="spellStart"/>
            <w:r w:rsidR="00AD42E6">
              <w:rPr>
                <w:sz w:val="24"/>
                <w:szCs w:val="28"/>
              </w:rPr>
              <w:t>T</w:t>
            </w:r>
            <w:r>
              <w:rPr>
                <w:sz w:val="24"/>
                <w:szCs w:val="28"/>
              </w:rPr>
              <w:t>ailwind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r w:rsidR="001472FE">
              <w:rPr>
                <w:sz w:val="24"/>
                <w:szCs w:val="28"/>
              </w:rPr>
              <w:t>(</w:t>
            </w:r>
            <w:r>
              <w:rPr>
                <w:sz w:val="24"/>
                <w:szCs w:val="28"/>
              </w:rPr>
              <w:t>basis</w:t>
            </w:r>
            <w:r w:rsidR="001472FE">
              <w:rPr>
                <w:sz w:val="24"/>
                <w:szCs w:val="28"/>
              </w:rPr>
              <w:t>)</w:t>
            </w:r>
          </w:p>
          <w:p w14:paraId="66531646" w14:textId="645EB305" w:rsidR="00A4337E" w:rsidRPr="00A4337E" w:rsidRDefault="008A0703" w:rsidP="00A4337E">
            <w:pPr>
              <w:pStyle w:val="Kop2"/>
              <w:numPr>
                <w:ilvl w:val="0"/>
                <w:numId w:val="15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Javascript</w:t>
            </w:r>
            <w:r w:rsidR="00FF48A6">
              <w:rPr>
                <w:sz w:val="24"/>
                <w:szCs w:val="28"/>
              </w:rPr>
              <w:t xml:space="preserve"> (</w:t>
            </w:r>
            <w:r w:rsidR="00C1342E">
              <w:rPr>
                <w:sz w:val="24"/>
                <w:szCs w:val="28"/>
              </w:rPr>
              <w:t>basis</w:t>
            </w:r>
            <w:r w:rsidR="00FF48A6">
              <w:rPr>
                <w:sz w:val="24"/>
                <w:szCs w:val="28"/>
              </w:rPr>
              <w:t>)</w:t>
            </w:r>
          </w:p>
          <w:p w14:paraId="028F2BD9" w14:textId="72B124DA" w:rsidR="00FC476E" w:rsidRPr="00A4337E" w:rsidRDefault="00AB1E4F" w:rsidP="00FC476E">
            <w:pPr>
              <w:pStyle w:val="Kop2"/>
              <w:numPr>
                <w:ilvl w:val="0"/>
                <w:numId w:val="15"/>
              </w:numPr>
              <w:tabs>
                <w:tab w:val="num" w:pos="720"/>
              </w:tabs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PHP</w:t>
            </w:r>
            <w:r w:rsidR="00FF48A6">
              <w:rPr>
                <w:sz w:val="24"/>
                <w:szCs w:val="28"/>
              </w:rPr>
              <w:t xml:space="preserve"> (</w:t>
            </w:r>
            <w:r w:rsidR="00FE2D4C">
              <w:rPr>
                <w:sz w:val="24"/>
                <w:szCs w:val="28"/>
              </w:rPr>
              <w:t>basis</w:t>
            </w:r>
            <w:r w:rsidR="00FF48A6">
              <w:rPr>
                <w:sz w:val="24"/>
                <w:szCs w:val="28"/>
              </w:rPr>
              <w:t>)</w:t>
            </w:r>
          </w:p>
          <w:p w14:paraId="0F477431" w14:textId="160E7060" w:rsidR="00AB1E4F" w:rsidRPr="00FC476E" w:rsidRDefault="00FC476E" w:rsidP="00FC476E">
            <w:pPr>
              <w:pStyle w:val="Kop2"/>
              <w:numPr>
                <w:ilvl w:val="0"/>
                <w:numId w:val="15"/>
              </w:numPr>
              <w:tabs>
                <w:tab w:val="num" w:pos="720"/>
              </w:tabs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Twig (basis)</w:t>
            </w:r>
          </w:p>
          <w:p w14:paraId="5BE38368" w14:textId="0A9B74F5" w:rsidR="000A693A" w:rsidRDefault="00AB1E4F" w:rsidP="00AB1E4F">
            <w:pPr>
              <w:pStyle w:val="Kop2"/>
              <w:numPr>
                <w:ilvl w:val="0"/>
                <w:numId w:val="15"/>
              </w:numPr>
              <w:tabs>
                <w:tab w:val="num" w:pos="720"/>
              </w:tabs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Laravel</w:t>
            </w:r>
            <w:r w:rsidR="00FF48A6">
              <w:rPr>
                <w:sz w:val="24"/>
                <w:szCs w:val="28"/>
              </w:rPr>
              <w:t xml:space="preserve"> (beginner)</w:t>
            </w:r>
          </w:p>
          <w:p w14:paraId="045A6BE6" w14:textId="69C5B6AD" w:rsidR="00FF48A6" w:rsidRPr="00FF48A6" w:rsidRDefault="0046410A" w:rsidP="00FF48A6">
            <w:r>
              <w:t xml:space="preserve"> </w:t>
            </w:r>
          </w:p>
          <w:p w14:paraId="324F3B25" w14:textId="12E19D69" w:rsidR="00552F9B" w:rsidRDefault="000A693A" w:rsidP="000A693A">
            <w:pPr>
              <w:pStyle w:val="Kop1"/>
            </w:pPr>
            <w:r>
              <w:t>talen</w:t>
            </w:r>
          </w:p>
          <w:p w14:paraId="04DF131E" w14:textId="35E47F98" w:rsidR="003F640E" w:rsidRDefault="003F640E" w:rsidP="003F640E">
            <w:pPr>
              <w:pStyle w:val="Kop2"/>
              <w:numPr>
                <w:ilvl w:val="0"/>
                <w:numId w:val="15"/>
              </w:numPr>
              <w:tabs>
                <w:tab w:val="num" w:pos="720"/>
              </w:tabs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Nederlands</w:t>
            </w:r>
          </w:p>
          <w:p w14:paraId="2ED68AD7" w14:textId="3E9009C6" w:rsidR="003F640E" w:rsidRDefault="003F640E" w:rsidP="003F640E">
            <w:pPr>
              <w:pStyle w:val="Kop2"/>
              <w:numPr>
                <w:ilvl w:val="0"/>
                <w:numId w:val="15"/>
              </w:numPr>
              <w:tabs>
                <w:tab w:val="num" w:pos="720"/>
              </w:tabs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Engels</w:t>
            </w:r>
          </w:p>
          <w:p w14:paraId="24F737C6" w14:textId="77777777" w:rsidR="002E2A84" w:rsidRPr="002E2A84" w:rsidRDefault="002E2A84" w:rsidP="002E2A84"/>
          <w:p w14:paraId="63606A68" w14:textId="77777777" w:rsidR="003F640E" w:rsidRPr="003F640E" w:rsidRDefault="003F640E" w:rsidP="003F640E"/>
          <w:p w14:paraId="334E0574" w14:textId="77777777" w:rsidR="000A693A" w:rsidRPr="000A693A" w:rsidRDefault="000A693A" w:rsidP="000A693A"/>
          <w:p w14:paraId="48CF1771" w14:textId="6B4ADEB8" w:rsidR="000A693A" w:rsidRPr="000A693A" w:rsidRDefault="000A693A" w:rsidP="000A693A"/>
        </w:tc>
        <w:tc>
          <w:tcPr>
            <w:tcW w:w="415" w:type="dxa"/>
            <w:tcBorders>
              <w:left w:val="single" w:sz="4" w:space="0" w:color="D9D9D9" w:themeColor="background1" w:themeShade="D9"/>
            </w:tcBorders>
          </w:tcPr>
          <w:p w14:paraId="4BC32F21" w14:textId="77777777" w:rsidR="00144072" w:rsidRPr="00816BD1" w:rsidRDefault="00144072" w:rsidP="00144072">
            <w:pPr>
              <w:pStyle w:val="Kop1"/>
            </w:pPr>
          </w:p>
        </w:tc>
        <w:tc>
          <w:tcPr>
            <w:tcW w:w="6220" w:type="dxa"/>
            <w:gridSpan w:val="2"/>
          </w:tcPr>
          <w:sdt>
            <w:sdtPr>
              <w:id w:val="864106690"/>
              <w:placeholder>
                <w:docPart w:val="BEF0890CC2E8419280267F351EE1F5E2"/>
              </w:placeholder>
              <w:temporary/>
              <w:showingPlcHdr/>
              <w15:appearance w15:val="hidden"/>
            </w:sdtPr>
            <w:sdtContent>
              <w:p w14:paraId="19F3E01B" w14:textId="77777777" w:rsidR="00144072" w:rsidRPr="00816BD1" w:rsidRDefault="00144072" w:rsidP="00144072">
                <w:pPr>
                  <w:pStyle w:val="Kop1"/>
                </w:pPr>
                <w:r w:rsidRPr="00816BD1">
                  <w:rPr>
                    <w:lang w:bidi="nl-NL"/>
                  </w:rPr>
                  <w:t>Werkervaring</w:t>
                </w:r>
              </w:p>
            </w:sdtContent>
          </w:sdt>
          <w:p w14:paraId="49F9F66E" w14:textId="59DA5909" w:rsidR="005D2862" w:rsidRDefault="0010791F" w:rsidP="00FE76AF">
            <w:pPr>
              <w:pStyle w:val="Kop3"/>
              <w:rPr>
                <w:i/>
                <w:iCs/>
                <w:color w:val="auto"/>
                <w:sz w:val="18"/>
                <w:szCs w:val="20"/>
              </w:rPr>
            </w:pPr>
            <w:proofErr w:type="spellStart"/>
            <w:r w:rsidRPr="00895486">
              <w:rPr>
                <w:b/>
                <w:bCs/>
              </w:rPr>
              <w:t>Stagair</w:t>
            </w:r>
            <w:proofErr w:type="spellEnd"/>
            <w:r w:rsidRPr="00895486">
              <w:rPr>
                <w:b/>
                <w:bCs/>
              </w:rPr>
              <w:t xml:space="preserve"> Front-End </w:t>
            </w:r>
            <w:r w:rsidR="00B42F47" w:rsidRPr="00895486">
              <w:rPr>
                <w:b/>
                <w:bCs/>
              </w:rPr>
              <w:t>Afosto</w:t>
            </w:r>
            <w:r w:rsidR="00DA3707" w:rsidRPr="00895486">
              <w:rPr>
                <w:b/>
                <w:bCs/>
              </w:rPr>
              <w:t xml:space="preserve"> SAAS B.V.</w:t>
            </w:r>
            <w:r w:rsidR="00DA3707" w:rsidRPr="00816BD1">
              <w:t xml:space="preserve"> </w:t>
            </w:r>
            <w:r w:rsidR="00FE76AF" w:rsidRPr="00816BD1">
              <w:br/>
            </w:r>
            <w:r w:rsidR="00B42F47" w:rsidRPr="00816BD1">
              <w:rPr>
                <w:i/>
                <w:iCs/>
                <w:color w:val="auto"/>
                <w:sz w:val="18"/>
                <w:szCs w:val="20"/>
              </w:rPr>
              <w:t>17</w:t>
            </w:r>
            <w:r w:rsidR="0015324E" w:rsidRPr="00816BD1">
              <w:rPr>
                <w:i/>
                <w:iCs/>
                <w:color w:val="auto"/>
                <w:sz w:val="18"/>
                <w:szCs w:val="20"/>
              </w:rPr>
              <w:t>-03-2025</w:t>
            </w:r>
            <w:r w:rsidR="009A23A0" w:rsidRPr="00816BD1">
              <w:rPr>
                <w:i/>
                <w:iCs/>
                <w:color w:val="auto"/>
                <w:sz w:val="18"/>
                <w:szCs w:val="20"/>
              </w:rPr>
              <w:t xml:space="preserve"> –</w:t>
            </w:r>
            <w:r w:rsidR="0015324E" w:rsidRPr="00816BD1">
              <w:rPr>
                <w:i/>
                <w:iCs/>
                <w:color w:val="auto"/>
                <w:sz w:val="18"/>
                <w:szCs w:val="20"/>
              </w:rPr>
              <w:t xml:space="preserve"> </w:t>
            </w:r>
            <w:r w:rsidR="009A23A0" w:rsidRPr="00816BD1">
              <w:rPr>
                <w:i/>
                <w:iCs/>
                <w:color w:val="auto"/>
                <w:sz w:val="18"/>
                <w:szCs w:val="20"/>
              </w:rPr>
              <w:t>25</w:t>
            </w:r>
            <w:r w:rsidR="0015324E" w:rsidRPr="00816BD1">
              <w:rPr>
                <w:i/>
                <w:iCs/>
                <w:color w:val="auto"/>
                <w:sz w:val="18"/>
                <w:szCs w:val="20"/>
              </w:rPr>
              <w:t>-</w:t>
            </w:r>
            <w:r w:rsidR="00C92FEB" w:rsidRPr="00816BD1">
              <w:rPr>
                <w:i/>
                <w:iCs/>
                <w:color w:val="auto"/>
                <w:sz w:val="18"/>
                <w:szCs w:val="20"/>
              </w:rPr>
              <w:t>07-2025</w:t>
            </w:r>
            <w:r w:rsidR="007A065F" w:rsidRPr="00816BD1">
              <w:rPr>
                <w:i/>
                <w:iCs/>
                <w:color w:val="auto"/>
                <w:sz w:val="18"/>
                <w:szCs w:val="20"/>
              </w:rPr>
              <w:t>/</w:t>
            </w:r>
            <w:r w:rsidR="00DA0379" w:rsidRPr="00816BD1">
              <w:rPr>
                <w:i/>
                <w:iCs/>
                <w:color w:val="auto"/>
                <w:sz w:val="18"/>
                <w:szCs w:val="20"/>
              </w:rPr>
              <w:t>Afosto SAAS B.V./ Groningen</w:t>
            </w:r>
          </w:p>
          <w:p w14:paraId="534AFFC7" w14:textId="0F68F0F0" w:rsidR="00ED4A4F" w:rsidRPr="00ED4A4F" w:rsidRDefault="00895486" w:rsidP="00895486">
            <w:pPr>
              <w:spacing w:after="0"/>
            </w:pPr>
            <w:r>
              <w:t>Webshops vormgeven</w:t>
            </w:r>
          </w:p>
          <w:p w14:paraId="6A3F7DCB" w14:textId="77777777" w:rsidR="00816BD1" w:rsidRPr="00893E91" w:rsidRDefault="00B13366" w:rsidP="00893E91">
            <w:pPr>
              <w:pStyle w:val="Lijstalinea"/>
              <w:numPr>
                <w:ilvl w:val="0"/>
                <w:numId w:val="18"/>
              </w:numPr>
              <w:rPr>
                <w:rFonts w:asciiTheme="minorHAnsi" w:hAnsiTheme="minorHAnsi"/>
                <w:sz w:val="18"/>
                <w:szCs w:val="18"/>
              </w:rPr>
            </w:pPr>
            <w:r w:rsidRPr="00893E91">
              <w:rPr>
                <w:rFonts w:asciiTheme="minorHAnsi" w:hAnsiTheme="minorHAnsi"/>
                <w:sz w:val="18"/>
                <w:szCs w:val="18"/>
              </w:rPr>
              <w:t>Webshop vanuit template opgebouwd</w:t>
            </w:r>
          </w:p>
          <w:p w14:paraId="7DDF88BE" w14:textId="014FB781" w:rsidR="005D2862" w:rsidRDefault="00771AC0" w:rsidP="00893E91">
            <w:pPr>
              <w:pStyle w:val="Lijstalinea"/>
              <w:numPr>
                <w:ilvl w:val="0"/>
                <w:numId w:val="18"/>
              </w:numPr>
              <w:rPr>
                <w:rFonts w:asciiTheme="minorHAnsi" w:hAnsiTheme="minorHAnsi"/>
                <w:sz w:val="18"/>
                <w:szCs w:val="18"/>
              </w:rPr>
            </w:pPr>
            <w:r w:rsidRPr="009C459B">
              <w:rPr>
                <w:rFonts w:asciiTheme="minorHAnsi" w:hAnsiTheme="minorHAnsi"/>
                <w:sz w:val="18"/>
                <w:szCs w:val="18"/>
              </w:rPr>
              <w:t>Aanpassingen gemaakt op live staande webshops. Zoals kleuren aanpassen</w:t>
            </w:r>
            <w:r w:rsidR="00290A7C" w:rsidRPr="009C459B">
              <w:rPr>
                <w:rFonts w:asciiTheme="minorHAnsi" w:hAnsiTheme="minorHAnsi"/>
                <w:sz w:val="18"/>
                <w:szCs w:val="18"/>
              </w:rPr>
              <w:t>, font-size</w:t>
            </w:r>
          </w:p>
          <w:p w14:paraId="2A075161" w14:textId="77777777" w:rsidR="009C459B" w:rsidRPr="009C459B" w:rsidRDefault="009C459B" w:rsidP="009C459B">
            <w:pPr>
              <w:pStyle w:val="Lijstalinea"/>
              <w:rPr>
                <w:rFonts w:asciiTheme="minorHAnsi" w:hAnsiTheme="minorHAnsi"/>
                <w:sz w:val="18"/>
                <w:szCs w:val="18"/>
              </w:rPr>
            </w:pPr>
          </w:p>
          <w:p w14:paraId="011C03B6" w14:textId="0FDE4AB2" w:rsidR="00CF0B18" w:rsidRPr="00816BD1" w:rsidRDefault="00CF0B18" w:rsidP="00CF0B18">
            <w:pPr>
              <w:pStyle w:val="Kop3"/>
              <w:rPr>
                <w:i/>
                <w:iCs/>
                <w:color w:val="auto"/>
                <w:sz w:val="18"/>
                <w:szCs w:val="20"/>
              </w:rPr>
            </w:pPr>
            <w:r w:rsidRPr="00895486">
              <w:rPr>
                <w:b/>
                <w:bCs/>
              </w:rPr>
              <w:t>Vrijwilliger Kerkwerk</w:t>
            </w:r>
            <w:r w:rsidRPr="00816BD1">
              <w:br/>
            </w:r>
            <w:r w:rsidRPr="00816BD1">
              <w:rPr>
                <w:i/>
                <w:iCs/>
                <w:color w:val="auto"/>
                <w:sz w:val="18"/>
                <w:szCs w:val="20"/>
              </w:rPr>
              <w:t xml:space="preserve">27-2-2021 </w:t>
            </w:r>
            <w:r w:rsidR="009A23A0" w:rsidRPr="00816BD1">
              <w:rPr>
                <w:i/>
                <w:iCs/>
                <w:color w:val="auto"/>
                <w:sz w:val="18"/>
                <w:szCs w:val="20"/>
              </w:rPr>
              <w:t>–</w:t>
            </w:r>
            <w:r w:rsidRPr="00816BD1">
              <w:rPr>
                <w:i/>
                <w:iCs/>
                <w:color w:val="auto"/>
                <w:sz w:val="18"/>
                <w:szCs w:val="20"/>
              </w:rPr>
              <w:t xml:space="preserve"> Heden / PKN NOFE (Niekerk Oldekerk Faan Enumatil) / Oldekerk-Niekerk</w:t>
            </w:r>
          </w:p>
          <w:p w14:paraId="2AC7117E" w14:textId="77777777" w:rsidR="00CF0B18" w:rsidRPr="00816BD1" w:rsidRDefault="00CF0B18" w:rsidP="00CF0B18">
            <w:pPr>
              <w:pStyle w:val="Functieomschrijving"/>
              <w:rPr>
                <w:rStyle w:val="Tekensvoorfunctieomschrijving"/>
              </w:rPr>
            </w:pPr>
            <w:r w:rsidRPr="00816BD1">
              <w:t>Bediening van audiovisuele apparatuur</w:t>
            </w:r>
          </w:p>
          <w:p w14:paraId="31F6E757" w14:textId="5DA11B1B" w:rsidR="00CF0B18" w:rsidRPr="00816BD1" w:rsidRDefault="00CF0B18" w:rsidP="009C459B">
            <w:pPr>
              <w:pStyle w:val="Lijstopsomteken"/>
              <w:numPr>
                <w:ilvl w:val="0"/>
                <w:numId w:val="19"/>
              </w:numPr>
            </w:pPr>
            <w:r w:rsidRPr="00816BD1">
              <w:t>Kennis van computersystemen</w:t>
            </w:r>
          </w:p>
          <w:p w14:paraId="6815CE68" w14:textId="57908091" w:rsidR="00CF0B18" w:rsidRPr="00816BD1" w:rsidRDefault="00CF0B18" w:rsidP="009C459B">
            <w:pPr>
              <w:pStyle w:val="Lijstopsomteken"/>
              <w:numPr>
                <w:ilvl w:val="0"/>
                <w:numId w:val="19"/>
              </w:numPr>
            </w:pPr>
            <w:r w:rsidRPr="00816BD1">
              <w:t>Kennis van audiosystemen</w:t>
            </w:r>
          </w:p>
          <w:p w14:paraId="279C4D27" w14:textId="77777777" w:rsidR="00CF0B18" w:rsidRPr="00816BD1" w:rsidRDefault="00CF0B18" w:rsidP="00CF0B18">
            <w:pPr>
              <w:pStyle w:val="Lijstopsomteken"/>
              <w:numPr>
                <w:ilvl w:val="0"/>
                <w:numId w:val="0"/>
              </w:numPr>
            </w:pPr>
            <w:r w:rsidRPr="00816BD1">
              <w:t>Hulp kindernevendienst</w:t>
            </w:r>
          </w:p>
          <w:p w14:paraId="0A2BEE2F" w14:textId="77777777" w:rsidR="00B42F47" w:rsidRPr="00816BD1" w:rsidRDefault="00CF0B18" w:rsidP="009C459B">
            <w:pPr>
              <w:pStyle w:val="Lijstopsomteken"/>
              <w:numPr>
                <w:ilvl w:val="0"/>
                <w:numId w:val="20"/>
              </w:numPr>
            </w:pPr>
            <w:r w:rsidRPr="00816BD1">
              <w:t>Kinderen helpen met knutselen</w:t>
            </w:r>
          </w:p>
          <w:p w14:paraId="2898986B" w14:textId="4876A1D9" w:rsidR="00CF0B18" w:rsidRPr="00816BD1" w:rsidRDefault="00CF0B18" w:rsidP="009C459B">
            <w:pPr>
              <w:pStyle w:val="Lijstopsomteken"/>
              <w:numPr>
                <w:ilvl w:val="0"/>
                <w:numId w:val="20"/>
              </w:numPr>
            </w:pPr>
            <w:r w:rsidRPr="00816BD1">
              <w:t>Moeilijke verhalen uitleggen op kinderniveau</w:t>
            </w:r>
          </w:p>
          <w:p w14:paraId="78AA0D77" w14:textId="617764FA" w:rsidR="004103C0" w:rsidRPr="00816BD1" w:rsidRDefault="00BF0B42" w:rsidP="00FE76AF">
            <w:pPr>
              <w:pStyle w:val="Kop3"/>
              <w:rPr>
                <w:color w:val="auto"/>
                <w:sz w:val="18"/>
                <w:szCs w:val="20"/>
              </w:rPr>
            </w:pPr>
            <w:r w:rsidRPr="00895486">
              <w:rPr>
                <w:b/>
                <w:bCs/>
              </w:rPr>
              <w:t>Animatie</w:t>
            </w:r>
            <w:r w:rsidR="00B56062" w:rsidRPr="00895486">
              <w:rPr>
                <w:b/>
                <w:bCs/>
              </w:rPr>
              <w:t>t</w:t>
            </w:r>
            <w:r w:rsidR="00A65AB5" w:rsidRPr="00895486">
              <w:rPr>
                <w:b/>
                <w:bCs/>
              </w:rPr>
              <w:t>eam</w:t>
            </w:r>
            <w:r w:rsidR="00921CFF" w:rsidRPr="00895486">
              <w:rPr>
                <w:b/>
                <w:bCs/>
              </w:rPr>
              <w:t xml:space="preserve"> Familiepark</w:t>
            </w:r>
            <w:r w:rsidR="00995AC2" w:rsidRPr="00895486">
              <w:rPr>
                <w:b/>
                <w:bCs/>
              </w:rPr>
              <w:t xml:space="preserve"> Nienoord</w:t>
            </w:r>
            <w:r w:rsidR="00FE76AF" w:rsidRPr="00816BD1">
              <w:br/>
            </w:r>
            <w:r w:rsidR="001614D4" w:rsidRPr="00816BD1">
              <w:rPr>
                <w:i/>
                <w:iCs/>
                <w:color w:val="auto"/>
                <w:sz w:val="18"/>
                <w:szCs w:val="20"/>
              </w:rPr>
              <w:t xml:space="preserve">1-6-2021 – </w:t>
            </w:r>
            <w:r w:rsidR="00706A49" w:rsidRPr="00816BD1">
              <w:rPr>
                <w:i/>
                <w:iCs/>
                <w:color w:val="auto"/>
                <w:sz w:val="18"/>
                <w:szCs w:val="20"/>
              </w:rPr>
              <w:t>01-11-2022</w:t>
            </w:r>
            <w:r w:rsidR="001614D4" w:rsidRPr="00816BD1">
              <w:rPr>
                <w:i/>
                <w:iCs/>
                <w:color w:val="auto"/>
                <w:sz w:val="18"/>
                <w:szCs w:val="20"/>
              </w:rPr>
              <w:t xml:space="preserve"> / </w:t>
            </w:r>
            <w:r w:rsidR="00921CFF" w:rsidRPr="00816BD1">
              <w:rPr>
                <w:i/>
                <w:iCs/>
                <w:color w:val="auto"/>
                <w:sz w:val="18"/>
                <w:szCs w:val="20"/>
              </w:rPr>
              <w:t xml:space="preserve">Stichting landgoed Nienoord / Leek </w:t>
            </w:r>
          </w:p>
          <w:p w14:paraId="2ED38930" w14:textId="656A127D" w:rsidR="006C2DFF" w:rsidRPr="00816BD1" w:rsidRDefault="00921CFF" w:rsidP="00A6425D">
            <w:pPr>
              <w:pStyle w:val="Functieomschrijving"/>
              <w:rPr>
                <w:rStyle w:val="Tekensvoorfunctieomschrijving"/>
              </w:rPr>
            </w:pPr>
            <w:r w:rsidRPr="00816BD1">
              <w:t>Kinderen begeleiden in het park</w:t>
            </w:r>
            <w:r w:rsidR="00D51DDC">
              <w:t xml:space="preserve"> en t</w:t>
            </w:r>
            <w:r w:rsidRPr="00816BD1">
              <w:t xml:space="preserve">hemaweekenden </w:t>
            </w:r>
            <w:r w:rsidR="001178BE" w:rsidRPr="00816BD1">
              <w:t>en</w:t>
            </w:r>
            <w:r w:rsidRPr="00816BD1">
              <w:t xml:space="preserve"> </w:t>
            </w:r>
            <w:r w:rsidR="00082458" w:rsidRPr="00816BD1">
              <w:t>-</w:t>
            </w:r>
            <w:r w:rsidRPr="00816BD1">
              <w:t>we</w:t>
            </w:r>
            <w:r w:rsidR="00082458" w:rsidRPr="00816BD1">
              <w:t>ken</w:t>
            </w:r>
            <w:r w:rsidRPr="00816BD1">
              <w:t xml:space="preserve"> verzorgen.</w:t>
            </w:r>
          </w:p>
          <w:p w14:paraId="287B3778" w14:textId="46F10E48" w:rsidR="00A6425D" w:rsidRPr="00816BD1" w:rsidRDefault="00921CFF" w:rsidP="009C459B">
            <w:pPr>
              <w:pStyle w:val="Lijstopsomteken"/>
              <w:numPr>
                <w:ilvl w:val="0"/>
                <w:numId w:val="21"/>
              </w:numPr>
            </w:pPr>
            <w:r w:rsidRPr="00816BD1">
              <w:t>In teamverband werken</w:t>
            </w:r>
          </w:p>
          <w:p w14:paraId="537105B9" w14:textId="28BDC9E2" w:rsidR="00921CFF" w:rsidRPr="00816BD1" w:rsidRDefault="00790120" w:rsidP="009C459B">
            <w:pPr>
              <w:pStyle w:val="Lijstopsomteken"/>
              <w:numPr>
                <w:ilvl w:val="0"/>
                <w:numId w:val="21"/>
              </w:numPr>
            </w:pPr>
            <w:r w:rsidRPr="00816BD1">
              <w:t xml:space="preserve">Klantvriendelijkheid </w:t>
            </w:r>
            <w:r w:rsidR="000B585D" w:rsidRPr="00816BD1">
              <w:t>in het oog houden</w:t>
            </w:r>
          </w:p>
          <w:p w14:paraId="5D34EE44" w14:textId="13F6A1E5" w:rsidR="000B2AB2" w:rsidRPr="00816BD1" w:rsidRDefault="00CC4F30" w:rsidP="009C459B">
            <w:pPr>
              <w:pStyle w:val="Lijstopsomteken"/>
              <w:numPr>
                <w:ilvl w:val="0"/>
                <w:numId w:val="21"/>
              </w:numPr>
            </w:pPr>
            <w:r w:rsidRPr="00816BD1">
              <w:t>Toezien op veiligheid</w:t>
            </w:r>
          </w:p>
          <w:p w14:paraId="60DE3CB4" w14:textId="77247E37" w:rsidR="000B2AB2" w:rsidRPr="00816BD1" w:rsidRDefault="000B2AB2" w:rsidP="00FE76AF">
            <w:pPr>
              <w:keepNext/>
              <w:keepLines/>
              <w:outlineLvl w:val="2"/>
              <w:rPr>
                <w:rFonts w:eastAsiaTheme="majorEastAsia" w:cstheme="majorBidi"/>
                <w:color w:val="1D3251" w:themeColor="accent1"/>
                <w:sz w:val="22"/>
                <w:szCs w:val="24"/>
              </w:rPr>
            </w:pPr>
            <w:r w:rsidRPr="00895486">
              <w:rPr>
                <w:rFonts w:eastAsiaTheme="majorEastAsia" w:cstheme="majorBidi"/>
                <w:b/>
                <w:bCs/>
                <w:color w:val="1D3251" w:themeColor="accent1"/>
                <w:sz w:val="22"/>
                <w:szCs w:val="24"/>
              </w:rPr>
              <w:t>Order Picker Kitchen &amp; More</w:t>
            </w:r>
            <w:r w:rsidR="00FE76AF" w:rsidRPr="00816BD1">
              <w:rPr>
                <w:rFonts w:eastAsiaTheme="majorEastAsia" w:cstheme="majorBidi"/>
                <w:color w:val="1D3251" w:themeColor="accent1"/>
                <w:sz w:val="22"/>
                <w:szCs w:val="24"/>
              </w:rPr>
              <w:br/>
            </w:r>
            <w:r w:rsidRPr="00816BD1">
              <w:rPr>
                <w:rFonts w:eastAsiaTheme="majorEastAsia" w:cstheme="majorBidi"/>
                <w:i/>
                <w:color w:val="15253C" w:themeColor="accent1" w:themeShade="BF"/>
              </w:rPr>
              <w:t>05-11-2021 – 06-05-2022 / Kitchen &amp; More/ Leek</w:t>
            </w:r>
          </w:p>
          <w:p w14:paraId="6A110974" w14:textId="77777777" w:rsidR="004F35F3" w:rsidRPr="00816BD1" w:rsidRDefault="000B2AB2" w:rsidP="007C49E5">
            <w:pPr>
              <w:keepNext/>
              <w:keepLines/>
              <w:spacing w:after="0"/>
              <w:outlineLvl w:val="2"/>
              <w:rPr>
                <w:rFonts w:eastAsiaTheme="majorEastAsia" w:cstheme="majorBidi"/>
                <w:color w:val="1D3251" w:themeColor="accent1"/>
                <w:szCs w:val="20"/>
              </w:rPr>
            </w:pPr>
            <w:r w:rsidRPr="00816BD1">
              <w:rPr>
                <w:rFonts w:eastAsiaTheme="majorEastAsia" w:cstheme="majorBidi"/>
                <w:color w:val="1D3251" w:themeColor="accent1"/>
                <w:szCs w:val="20"/>
              </w:rPr>
              <w:t>Bestellingen klaarmaken voor verzendingen</w:t>
            </w:r>
          </w:p>
          <w:p w14:paraId="02F33BB4" w14:textId="77AD89E8" w:rsidR="009671D1" w:rsidRPr="00816BD1" w:rsidRDefault="000B2AB2" w:rsidP="006C637A">
            <w:pPr>
              <w:pStyle w:val="Lijstopsomteken"/>
              <w:numPr>
                <w:ilvl w:val="0"/>
                <w:numId w:val="22"/>
              </w:numPr>
            </w:pPr>
            <w:r w:rsidRPr="00816BD1">
              <w:t>In teamverband werken</w:t>
            </w:r>
          </w:p>
          <w:p w14:paraId="43873F46" w14:textId="66172377" w:rsidR="00A6425D" w:rsidRPr="009C459B" w:rsidRDefault="000B2AB2" w:rsidP="006C637A">
            <w:pPr>
              <w:pStyle w:val="Lijstopsomteken"/>
              <w:numPr>
                <w:ilvl w:val="0"/>
                <w:numId w:val="22"/>
              </w:numPr>
              <w:rPr>
                <w:rFonts w:eastAsiaTheme="majorEastAsia" w:cstheme="majorBidi"/>
                <w:color w:val="1D3251" w:themeColor="accent1"/>
                <w:szCs w:val="20"/>
              </w:rPr>
            </w:pPr>
            <w:r w:rsidRPr="00816BD1">
              <w:t>Onder tijdsdruk werken</w:t>
            </w:r>
          </w:p>
        </w:tc>
      </w:tr>
    </w:tbl>
    <w:p w14:paraId="470D134F" w14:textId="4BC2F1D0" w:rsidR="005A20B8" w:rsidRPr="002F19EC" w:rsidRDefault="00992608">
      <w:r>
        <w:t xml:space="preserve"> </w:t>
      </w:r>
    </w:p>
    <w:sectPr w:rsidR="005A20B8" w:rsidRPr="002F19EC" w:rsidSect="00FC46DC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576" w:right="720" w:bottom="576" w:left="720" w:header="144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0EB7D" w14:textId="77777777" w:rsidR="008654E5" w:rsidRDefault="008654E5" w:rsidP="00B21D64">
      <w:pPr>
        <w:spacing w:after="0" w:line="240" w:lineRule="auto"/>
      </w:pPr>
      <w:r>
        <w:separator/>
      </w:r>
    </w:p>
  </w:endnote>
  <w:endnote w:type="continuationSeparator" w:id="0">
    <w:p w14:paraId="6C3D3C74" w14:textId="77777777" w:rsidR="008654E5" w:rsidRDefault="008654E5" w:rsidP="00B21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B42CC" w14:textId="77777777" w:rsidR="00E6480E" w:rsidRDefault="00E6480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C96E8" w14:textId="77777777" w:rsidR="00A96376" w:rsidRDefault="00A96376">
    <w:pPr>
      <w:pStyle w:val="Voettekst"/>
    </w:pPr>
    <w:r>
      <w:rPr>
        <w:noProof/>
        <w:lang w:bidi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93E4D5" wp14:editId="41BE7F85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812000" cy="365760"/>
              <wp:effectExtent l="0" t="0" r="0" b="0"/>
              <wp:wrapNone/>
              <wp:docPr id="128" name="Rechthoek 8">
                <a:extLst xmlns:a="http://schemas.openxmlformats.org/drawingml/2006/main">
                  <a:ext uri="{FF2B5EF4-FFF2-40B4-BE49-F238E27FC236}">
                    <a16:creationId xmlns:a16="http://schemas.microsoft.com/office/drawing/2014/main" id="{F294C76A-149D-471C-83B1-CB21461C2CF0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12000" cy="365760"/>
                      </a:xfrm>
                      <a:prstGeom prst="rect">
                        <a:avLst/>
                      </a:prstGeom>
                      <a:solidFill>
                        <a:schemeClr val="accent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wrap="square" rtlCol="0" anchor="ctr"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83CC13" id="Rechthoek 8" o:spid="_x0000_s1026" alt="&quot;&quot;" style="position:absolute;margin-left:0;margin-top:0;width:615.1pt;height:28.8pt;z-index:251659264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100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" fillcolor="#cdedda [3207]" stroked="f" strokeweight="1pt"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FB60" w14:textId="77777777" w:rsidR="00E6480E" w:rsidRDefault="00E6480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87522" w14:textId="77777777" w:rsidR="008654E5" w:rsidRDefault="008654E5" w:rsidP="00B21D64">
      <w:pPr>
        <w:spacing w:after="0" w:line="240" w:lineRule="auto"/>
      </w:pPr>
      <w:r>
        <w:separator/>
      </w:r>
    </w:p>
  </w:footnote>
  <w:footnote w:type="continuationSeparator" w:id="0">
    <w:p w14:paraId="7D5752D0" w14:textId="77777777" w:rsidR="008654E5" w:rsidRDefault="008654E5" w:rsidP="00B21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254E9" w14:textId="77777777" w:rsidR="00E6480E" w:rsidRDefault="00E6480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EA691" w14:textId="77777777" w:rsidR="00B21D64" w:rsidRDefault="00997E86">
    <w:pPr>
      <w:pStyle w:val="Koptekst"/>
    </w:pPr>
    <w:r>
      <w:rPr>
        <w:noProof/>
        <w:lang w:bidi="nl-NL"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2B4C8BF9" wp14:editId="32A290A5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94581" cy="4151213"/>
              <wp:effectExtent l="0" t="0" r="2540" b="1905"/>
              <wp:wrapNone/>
              <wp:docPr id="129" name="Groep 12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4581" cy="4151213"/>
                        <a:chOff x="-1" y="0"/>
                        <a:chExt cx="7794581" cy="4151104"/>
                      </a:xfrm>
                    </wpg:grpSpPr>
                    <wps:wsp>
                      <wps:cNvPr id="2" name="Rechthoek 2">
                        <a:extLst>
                          <a:ext uri="{FF2B5EF4-FFF2-40B4-BE49-F238E27FC236}">
                            <a16:creationId xmlns:a16="http://schemas.microsoft.com/office/drawing/2014/main" id="{326EC125-E93E-40BE-B55C-6E23058151C4}"/>
                          </a:ext>
                        </a:extLst>
                      </wps:cNvPr>
                      <wps:cNvSpPr/>
                      <wps:spPr>
                        <a:xfrm>
                          <a:off x="2762250" y="1781175"/>
                          <a:ext cx="5032330" cy="124029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  <wps:wsp>
                      <wps:cNvPr id="3" name="Rechthoek 3">
                        <a:extLst>
                          <a:ext uri="{FF2B5EF4-FFF2-40B4-BE49-F238E27FC236}">
                            <a16:creationId xmlns:a16="http://schemas.microsoft.com/office/drawing/2014/main" id="{4998032C-AD94-4468-92AD-813C55441BE0}"/>
                          </a:ext>
                        </a:extLst>
                      </wps:cNvPr>
                      <wps:cNvSpPr/>
                      <wps:spPr>
                        <a:xfrm>
                          <a:off x="-1" y="1781012"/>
                          <a:ext cx="2752725" cy="237009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  <wps:wsp>
                      <wps:cNvPr id="1" name="Rechthoek 4">
                        <a:extLst>
                          <a:ext uri="{FF2B5EF4-FFF2-40B4-BE49-F238E27FC236}">
                            <a16:creationId xmlns:a16="http://schemas.microsoft.com/office/drawing/2014/main" id="{7BC5FE86-2E8F-4B97-849C-CBEFA6E48077}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7790250" cy="1802182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27AA8B5" id="Groep 129" o:spid="_x0000_s1026" alt="&quot;&quot;" style="position:absolute;margin-left:0;margin-top:0;width:613.75pt;height:326.85pt;z-index:251655168;mso-width-percent:1000;mso-position-horizontal:center;mso-position-horizontal-relative:page;mso-position-vertical:top;mso-position-vertical-relative:page;mso-width-percent:1000;mso-height-relative:margin" coordorigin="" coordsize="77945,41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">
              <v:rect id="Rechthoek 2" o:spid="_x0000_s1027" style="position:absolute;left:27622;top:17811;width:50323;height:1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" fillcolor="#cdedda [3207]" stroked="f" strokeweight="1pt"/>
              <v:rect id="Rechthoek 3" o:spid="_x0000_s1028" style="position:absolute;top:17810;width:27527;height:237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" fillcolor="#f2f2f2 [3052]" stroked="f" strokeweight="1pt"/>
              <v:rect id="Rechthoek 4" o:spid="_x0000_s1029" style="position:absolute;width:77902;height:180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" fillcolor="#1d3251 [3204]" stroked="f" strokeweight="1pt"/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2D19B" w14:textId="77777777" w:rsidR="00E6480E" w:rsidRDefault="00E6480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BF42C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551D8A"/>
    <w:multiLevelType w:val="multilevel"/>
    <w:tmpl w:val="9D984FD2"/>
    <w:styleLink w:val="BullettedList"/>
    <w:lvl w:ilvl="0">
      <w:start w:val="1"/>
      <w:numFmt w:val="bullet"/>
      <w:lvlText w:val=""/>
      <w:lvlJc w:val="left"/>
      <w:pPr>
        <w:ind w:left="864" w:hanging="43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83A4E"/>
    <w:multiLevelType w:val="hybridMultilevel"/>
    <w:tmpl w:val="4E06A5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00671"/>
    <w:multiLevelType w:val="hybridMultilevel"/>
    <w:tmpl w:val="E2ECF2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74DDE"/>
    <w:multiLevelType w:val="hybridMultilevel"/>
    <w:tmpl w:val="E5C0B8E6"/>
    <w:lvl w:ilvl="0" w:tplc="4D30A66C">
      <w:start w:val="1"/>
      <w:numFmt w:val="bullet"/>
      <w:lvlText w:val="-"/>
      <w:lvlJc w:val="left"/>
      <w:pPr>
        <w:ind w:left="720" w:hanging="360"/>
      </w:pPr>
      <w:rPr>
        <w:rFonts w:ascii="Corbel" w:eastAsiaTheme="majorEastAsia" w:hAnsi="Corbel" w:cstheme="maj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163DE"/>
    <w:multiLevelType w:val="hybridMultilevel"/>
    <w:tmpl w:val="405C9A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32B00"/>
    <w:multiLevelType w:val="hybridMultilevel"/>
    <w:tmpl w:val="DBB07E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4868F3"/>
    <w:multiLevelType w:val="hybridMultilevel"/>
    <w:tmpl w:val="12F24396"/>
    <w:lvl w:ilvl="0" w:tplc="0413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 w15:restartNumberingAfterBreak="0">
    <w:nsid w:val="436F3C8C"/>
    <w:multiLevelType w:val="hybridMultilevel"/>
    <w:tmpl w:val="FCEEF7F8"/>
    <w:lvl w:ilvl="0" w:tplc="775467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0C8F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F865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DA2B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AC11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560C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B865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6E67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0608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3CF2105"/>
    <w:multiLevelType w:val="multilevel"/>
    <w:tmpl w:val="9D984FD2"/>
    <w:lvl w:ilvl="0">
      <w:start w:val="1"/>
      <w:numFmt w:val="bullet"/>
      <w:pStyle w:val="Lijstopsomteken"/>
      <w:lvlText w:val=""/>
      <w:lvlJc w:val="left"/>
      <w:pPr>
        <w:ind w:left="864" w:hanging="43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6E678A"/>
    <w:multiLevelType w:val="hybridMultilevel"/>
    <w:tmpl w:val="E6087126"/>
    <w:lvl w:ilvl="0" w:tplc="235CF8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B664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5442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80DD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90C7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741E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7E57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806B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047E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4DF6F6B"/>
    <w:multiLevelType w:val="hybridMultilevel"/>
    <w:tmpl w:val="472E44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173B88"/>
    <w:multiLevelType w:val="hybridMultilevel"/>
    <w:tmpl w:val="1E7E19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BF53FB"/>
    <w:multiLevelType w:val="hybridMultilevel"/>
    <w:tmpl w:val="FFB43984"/>
    <w:lvl w:ilvl="0" w:tplc="D8360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E042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369E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5265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6009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10E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4A2B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3238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A460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20C64BF"/>
    <w:multiLevelType w:val="hybridMultilevel"/>
    <w:tmpl w:val="9600EC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4E4D47"/>
    <w:multiLevelType w:val="hybridMultilevel"/>
    <w:tmpl w:val="B470A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CB091B"/>
    <w:multiLevelType w:val="hybridMultilevel"/>
    <w:tmpl w:val="5E0C64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C93F26"/>
    <w:multiLevelType w:val="hybridMultilevel"/>
    <w:tmpl w:val="A83480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E33E73"/>
    <w:multiLevelType w:val="hybridMultilevel"/>
    <w:tmpl w:val="F54E6F12"/>
    <w:lvl w:ilvl="0" w:tplc="8578F1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0CEB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FCB8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F0BD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AE5B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F006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3E63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12E8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F2A2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D80277C"/>
    <w:multiLevelType w:val="hybridMultilevel"/>
    <w:tmpl w:val="F7B22D9A"/>
    <w:lvl w:ilvl="0" w:tplc="F9EA2D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C450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6EFC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AC1C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92E5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D6F7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6EEC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F00C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0ED6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FE02EA9"/>
    <w:multiLevelType w:val="hybridMultilevel"/>
    <w:tmpl w:val="944CC1F4"/>
    <w:lvl w:ilvl="0" w:tplc="345E8A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1CEE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2422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9618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B0CB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CC92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6EB7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6A98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F43E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7EB37417"/>
    <w:multiLevelType w:val="hybridMultilevel"/>
    <w:tmpl w:val="1EF60D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974706">
    <w:abstractNumId w:val="18"/>
  </w:num>
  <w:num w:numId="2" w16cid:durableId="1235093885">
    <w:abstractNumId w:val="20"/>
  </w:num>
  <w:num w:numId="3" w16cid:durableId="1335038183">
    <w:abstractNumId w:val="13"/>
  </w:num>
  <w:num w:numId="4" w16cid:durableId="1275821563">
    <w:abstractNumId w:val="8"/>
  </w:num>
  <w:num w:numId="5" w16cid:durableId="495463985">
    <w:abstractNumId w:val="10"/>
  </w:num>
  <w:num w:numId="6" w16cid:durableId="1834368296">
    <w:abstractNumId w:val="19"/>
  </w:num>
  <w:num w:numId="7" w16cid:durableId="408043946">
    <w:abstractNumId w:val="0"/>
  </w:num>
  <w:num w:numId="8" w16cid:durableId="1953591568">
    <w:abstractNumId w:val="1"/>
  </w:num>
  <w:num w:numId="9" w16cid:durableId="1277287">
    <w:abstractNumId w:val="9"/>
  </w:num>
  <w:num w:numId="10" w16cid:durableId="15927000">
    <w:abstractNumId w:val="6"/>
  </w:num>
  <w:num w:numId="11" w16cid:durableId="1703630734">
    <w:abstractNumId w:val="7"/>
  </w:num>
  <w:num w:numId="12" w16cid:durableId="2055421857">
    <w:abstractNumId w:val="14"/>
  </w:num>
  <w:num w:numId="13" w16cid:durableId="2004241704">
    <w:abstractNumId w:val="12"/>
  </w:num>
  <w:num w:numId="14" w16cid:durableId="586966708">
    <w:abstractNumId w:val="11"/>
  </w:num>
  <w:num w:numId="15" w16cid:durableId="1421022423">
    <w:abstractNumId w:val="4"/>
  </w:num>
  <w:num w:numId="16" w16cid:durableId="1728452277">
    <w:abstractNumId w:val="15"/>
  </w:num>
  <w:num w:numId="17" w16cid:durableId="1403408337">
    <w:abstractNumId w:val="17"/>
  </w:num>
  <w:num w:numId="18" w16cid:durableId="1497528942">
    <w:abstractNumId w:val="2"/>
  </w:num>
  <w:num w:numId="19" w16cid:durableId="238683796">
    <w:abstractNumId w:val="21"/>
  </w:num>
  <w:num w:numId="20" w16cid:durableId="518274080">
    <w:abstractNumId w:val="16"/>
  </w:num>
  <w:num w:numId="21" w16cid:durableId="1933540414">
    <w:abstractNumId w:val="5"/>
  </w:num>
  <w:num w:numId="22" w16cid:durableId="350567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CFF"/>
    <w:rsid w:val="0001188A"/>
    <w:rsid w:val="000161E1"/>
    <w:rsid w:val="00021303"/>
    <w:rsid w:val="00034782"/>
    <w:rsid w:val="000348BE"/>
    <w:rsid w:val="000611D0"/>
    <w:rsid w:val="00073455"/>
    <w:rsid w:val="00082458"/>
    <w:rsid w:val="000A693A"/>
    <w:rsid w:val="000B2AB2"/>
    <w:rsid w:val="000B4172"/>
    <w:rsid w:val="000B585D"/>
    <w:rsid w:val="000C1194"/>
    <w:rsid w:val="000C5493"/>
    <w:rsid w:val="000C6EAC"/>
    <w:rsid w:val="000F53AD"/>
    <w:rsid w:val="0010791F"/>
    <w:rsid w:val="00107E81"/>
    <w:rsid w:val="001127BA"/>
    <w:rsid w:val="00114258"/>
    <w:rsid w:val="001178BE"/>
    <w:rsid w:val="00144072"/>
    <w:rsid w:val="001472FE"/>
    <w:rsid w:val="0015324E"/>
    <w:rsid w:val="001614D4"/>
    <w:rsid w:val="00176076"/>
    <w:rsid w:val="001C67BC"/>
    <w:rsid w:val="001D593B"/>
    <w:rsid w:val="001F1E1B"/>
    <w:rsid w:val="0021475C"/>
    <w:rsid w:val="00215075"/>
    <w:rsid w:val="00276910"/>
    <w:rsid w:val="00277492"/>
    <w:rsid w:val="00287A58"/>
    <w:rsid w:val="00290A7C"/>
    <w:rsid w:val="002E2A84"/>
    <w:rsid w:val="002E3ECD"/>
    <w:rsid w:val="002F19EC"/>
    <w:rsid w:val="00304B4E"/>
    <w:rsid w:val="00344076"/>
    <w:rsid w:val="00366C69"/>
    <w:rsid w:val="00390C4C"/>
    <w:rsid w:val="003C0BB5"/>
    <w:rsid w:val="003F45CA"/>
    <w:rsid w:val="003F640E"/>
    <w:rsid w:val="00400009"/>
    <w:rsid w:val="00403ACB"/>
    <w:rsid w:val="004067B9"/>
    <w:rsid w:val="00406E93"/>
    <w:rsid w:val="004103C0"/>
    <w:rsid w:val="00424C84"/>
    <w:rsid w:val="00430BC0"/>
    <w:rsid w:val="004376E4"/>
    <w:rsid w:val="00452292"/>
    <w:rsid w:val="004538F0"/>
    <w:rsid w:val="0046410A"/>
    <w:rsid w:val="00471A8B"/>
    <w:rsid w:val="004834D4"/>
    <w:rsid w:val="004865C2"/>
    <w:rsid w:val="00486C09"/>
    <w:rsid w:val="004925A8"/>
    <w:rsid w:val="004B4147"/>
    <w:rsid w:val="004B5837"/>
    <w:rsid w:val="004C708C"/>
    <w:rsid w:val="004E16C5"/>
    <w:rsid w:val="004F35F3"/>
    <w:rsid w:val="00507E19"/>
    <w:rsid w:val="0051782C"/>
    <w:rsid w:val="00545170"/>
    <w:rsid w:val="00552F9B"/>
    <w:rsid w:val="005636A7"/>
    <w:rsid w:val="00565BE1"/>
    <w:rsid w:val="00581376"/>
    <w:rsid w:val="005A20B8"/>
    <w:rsid w:val="005B7DB3"/>
    <w:rsid w:val="005D2862"/>
    <w:rsid w:val="005E2CD1"/>
    <w:rsid w:val="0061400D"/>
    <w:rsid w:val="00621B5C"/>
    <w:rsid w:val="006639E2"/>
    <w:rsid w:val="006C2A7E"/>
    <w:rsid w:val="006C2DFF"/>
    <w:rsid w:val="006C637A"/>
    <w:rsid w:val="006D6003"/>
    <w:rsid w:val="00706A49"/>
    <w:rsid w:val="0071195E"/>
    <w:rsid w:val="007571B5"/>
    <w:rsid w:val="00770EE4"/>
    <w:rsid w:val="00771AC0"/>
    <w:rsid w:val="007772B1"/>
    <w:rsid w:val="00790120"/>
    <w:rsid w:val="00790BD4"/>
    <w:rsid w:val="007942E7"/>
    <w:rsid w:val="007A065F"/>
    <w:rsid w:val="007B3682"/>
    <w:rsid w:val="007C1CB4"/>
    <w:rsid w:val="007C49E5"/>
    <w:rsid w:val="007E48C3"/>
    <w:rsid w:val="00816BD1"/>
    <w:rsid w:val="0082492C"/>
    <w:rsid w:val="008271BB"/>
    <w:rsid w:val="00841FD9"/>
    <w:rsid w:val="008424CE"/>
    <w:rsid w:val="008477DC"/>
    <w:rsid w:val="008654E5"/>
    <w:rsid w:val="00890F1A"/>
    <w:rsid w:val="00893E91"/>
    <w:rsid w:val="00895486"/>
    <w:rsid w:val="008A0703"/>
    <w:rsid w:val="008A2A9C"/>
    <w:rsid w:val="008B13EC"/>
    <w:rsid w:val="008B5992"/>
    <w:rsid w:val="008D70D7"/>
    <w:rsid w:val="008E2197"/>
    <w:rsid w:val="00907CE6"/>
    <w:rsid w:val="00921CFF"/>
    <w:rsid w:val="0093373E"/>
    <w:rsid w:val="00934827"/>
    <w:rsid w:val="0095744A"/>
    <w:rsid w:val="009671D1"/>
    <w:rsid w:val="009831CD"/>
    <w:rsid w:val="00992608"/>
    <w:rsid w:val="00995AC2"/>
    <w:rsid w:val="00997E86"/>
    <w:rsid w:val="009A23A0"/>
    <w:rsid w:val="009B7518"/>
    <w:rsid w:val="009B7D45"/>
    <w:rsid w:val="009C459B"/>
    <w:rsid w:val="009C6FE7"/>
    <w:rsid w:val="00A026FE"/>
    <w:rsid w:val="00A213D2"/>
    <w:rsid w:val="00A21AF8"/>
    <w:rsid w:val="00A4337E"/>
    <w:rsid w:val="00A6425D"/>
    <w:rsid w:val="00A65AB5"/>
    <w:rsid w:val="00A96376"/>
    <w:rsid w:val="00AB1E4F"/>
    <w:rsid w:val="00AB231D"/>
    <w:rsid w:val="00AB473C"/>
    <w:rsid w:val="00AD29F9"/>
    <w:rsid w:val="00AD42E6"/>
    <w:rsid w:val="00B03ED5"/>
    <w:rsid w:val="00B13366"/>
    <w:rsid w:val="00B21D64"/>
    <w:rsid w:val="00B42F47"/>
    <w:rsid w:val="00B56062"/>
    <w:rsid w:val="00B73E22"/>
    <w:rsid w:val="00BB7CE4"/>
    <w:rsid w:val="00BC33C3"/>
    <w:rsid w:val="00BD02F3"/>
    <w:rsid w:val="00BF0B42"/>
    <w:rsid w:val="00BF0DAF"/>
    <w:rsid w:val="00C05345"/>
    <w:rsid w:val="00C1342E"/>
    <w:rsid w:val="00C222BB"/>
    <w:rsid w:val="00C344AA"/>
    <w:rsid w:val="00C37B1A"/>
    <w:rsid w:val="00C763CB"/>
    <w:rsid w:val="00C777FF"/>
    <w:rsid w:val="00C92FEB"/>
    <w:rsid w:val="00CC0EEE"/>
    <w:rsid w:val="00CC4F30"/>
    <w:rsid w:val="00CD2FD2"/>
    <w:rsid w:val="00CE76FA"/>
    <w:rsid w:val="00CF0B18"/>
    <w:rsid w:val="00D118CE"/>
    <w:rsid w:val="00D12DFD"/>
    <w:rsid w:val="00D27EC4"/>
    <w:rsid w:val="00D37692"/>
    <w:rsid w:val="00D51DDC"/>
    <w:rsid w:val="00D62B7E"/>
    <w:rsid w:val="00D64825"/>
    <w:rsid w:val="00D7098B"/>
    <w:rsid w:val="00D8721D"/>
    <w:rsid w:val="00D972C6"/>
    <w:rsid w:val="00DA0379"/>
    <w:rsid w:val="00DA3707"/>
    <w:rsid w:val="00DB724F"/>
    <w:rsid w:val="00E53ED9"/>
    <w:rsid w:val="00E540AB"/>
    <w:rsid w:val="00E6480E"/>
    <w:rsid w:val="00E93DEF"/>
    <w:rsid w:val="00EA7243"/>
    <w:rsid w:val="00EC2D9E"/>
    <w:rsid w:val="00EC4AF6"/>
    <w:rsid w:val="00ED1F9C"/>
    <w:rsid w:val="00ED4A4F"/>
    <w:rsid w:val="00ED5A4D"/>
    <w:rsid w:val="00EE0ADF"/>
    <w:rsid w:val="00EE5AA9"/>
    <w:rsid w:val="00F87CD0"/>
    <w:rsid w:val="00F94A54"/>
    <w:rsid w:val="00FA22D8"/>
    <w:rsid w:val="00FC14DA"/>
    <w:rsid w:val="00FC46DC"/>
    <w:rsid w:val="00FC476E"/>
    <w:rsid w:val="00FE2D4C"/>
    <w:rsid w:val="00FE4CBF"/>
    <w:rsid w:val="00FE76AF"/>
    <w:rsid w:val="00FF48A6"/>
    <w:rsid w:val="00FF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B90A1"/>
  <w15:chartTrackingRefBased/>
  <w15:docId w15:val="{5487C29B-FA0A-4689-AFEE-F67EE4C49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262626" w:themeColor="text1" w:themeTint="D9"/>
        <w:sz w:val="18"/>
        <w:szCs w:val="18"/>
        <w:lang w:val="nl-NL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161E1"/>
  </w:style>
  <w:style w:type="paragraph" w:styleId="Kop1">
    <w:name w:val="heading 1"/>
    <w:basedOn w:val="Standaard"/>
    <w:next w:val="Standaard"/>
    <w:link w:val="Kop1Char"/>
    <w:uiPriority w:val="9"/>
    <w:qFormat/>
    <w:rsid w:val="004865C2"/>
    <w:pPr>
      <w:keepNext/>
      <w:keepLines/>
      <w:outlineLvl w:val="0"/>
    </w:pPr>
    <w:rPr>
      <w:rFonts w:eastAsiaTheme="majorEastAsia" w:cstheme="majorBidi"/>
      <w:caps/>
      <w:color w:val="1D3251" w:themeColor="accent1"/>
      <w:spacing w:val="120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E2197"/>
    <w:pPr>
      <w:keepNext/>
      <w:keepLines/>
      <w:spacing w:after="0"/>
      <w:outlineLvl w:val="1"/>
    </w:pPr>
    <w:rPr>
      <w:rFonts w:eastAsiaTheme="majorEastAsia" w:cstheme="majorBidi"/>
      <w:color w:val="1D3251" w:themeColor="accen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52F9B"/>
    <w:pPr>
      <w:keepNext/>
      <w:keepLines/>
      <w:outlineLvl w:val="2"/>
    </w:pPr>
    <w:rPr>
      <w:rFonts w:eastAsiaTheme="majorEastAsia" w:cstheme="majorBidi"/>
      <w:color w:val="1D3251" w:themeColor="accent1"/>
      <w:sz w:val="22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552F9B"/>
    <w:pPr>
      <w:keepNext/>
      <w:keepLines/>
      <w:spacing w:after="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103C0"/>
    <w:pPr>
      <w:keepNext/>
      <w:keepLines/>
      <w:outlineLvl w:val="4"/>
    </w:pPr>
    <w:rPr>
      <w:rFonts w:eastAsiaTheme="majorEastAsia" w:cstheme="majorBidi"/>
      <w:i/>
      <w:color w:val="15253C" w:themeColor="accent1" w:themeShade="BF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B21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161E1"/>
  </w:style>
  <w:style w:type="paragraph" w:styleId="Voettekst">
    <w:name w:val="footer"/>
    <w:basedOn w:val="Standaard"/>
    <w:link w:val="VoettekstChar"/>
    <w:uiPriority w:val="99"/>
    <w:semiHidden/>
    <w:rsid w:val="00B21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161E1"/>
  </w:style>
  <w:style w:type="paragraph" w:styleId="Lijstalinea">
    <w:name w:val="List Paragraph"/>
    <w:basedOn w:val="Standaard"/>
    <w:uiPriority w:val="34"/>
    <w:semiHidden/>
    <w:rsid w:val="00B21D6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Tabelraster">
    <w:name w:val="Table Grid"/>
    <w:basedOn w:val="Standaardtabel"/>
    <w:uiPriority w:val="39"/>
    <w:rsid w:val="00997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890F1A"/>
    <w:rPr>
      <w:color w:val="808080"/>
    </w:rPr>
  </w:style>
  <w:style w:type="paragraph" w:customStyle="1" w:styleId="Logo">
    <w:name w:val="Logo"/>
    <w:basedOn w:val="Standaard"/>
    <w:link w:val="Tekensvoorlogo"/>
    <w:uiPriority w:val="12"/>
    <w:qFormat/>
    <w:rsid w:val="00890F1A"/>
    <w:pPr>
      <w:spacing w:after="0" w:line="240" w:lineRule="auto"/>
    </w:pPr>
    <w:rPr>
      <w:b/>
      <w:caps/>
      <w:color w:val="FFFFFF" w:themeColor="background1"/>
      <w:sz w:val="108"/>
    </w:rPr>
  </w:style>
  <w:style w:type="paragraph" w:styleId="Titel">
    <w:name w:val="Title"/>
    <w:basedOn w:val="Standaard"/>
    <w:next w:val="Standaard"/>
    <w:link w:val="TitelChar"/>
    <w:uiPriority w:val="10"/>
    <w:qFormat/>
    <w:rsid w:val="00A21AF8"/>
    <w:pPr>
      <w:spacing w:before="360" w:after="120" w:line="192" w:lineRule="auto"/>
    </w:pPr>
    <w:rPr>
      <w:rFonts w:asciiTheme="majorHAnsi" w:eastAsiaTheme="majorEastAsia" w:hAnsiTheme="majorHAnsi" w:cstheme="majorBidi"/>
      <w:color w:val="CDEDDA" w:themeColor="accent4"/>
      <w:kern w:val="28"/>
      <w:sz w:val="44"/>
      <w:szCs w:val="56"/>
    </w:rPr>
  </w:style>
  <w:style w:type="character" w:customStyle="1" w:styleId="Tekensvoorlogo">
    <w:name w:val="Tekens voor logo"/>
    <w:basedOn w:val="Standaardalinea-lettertype"/>
    <w:link w:val="Logo"/>
    <w:uiPriority w:val="12"/>
    <w:rsid w:val="000161E1"/>
    <w:rPr>
      <w:b/>
      <w:caps/>
      <w:color w:val="FFFFFF" w:themeColor="background1"/>
      <w:sz w:val="108"/>
    </w:rPr>
  </w:style>
  <w:style w:type="character" w:customStyle="1" w:styleId="TitelChar">
    <w:name w:val="Titel Char"/>
    <w:basedOn w:val="Standaardalinea-lettertype"/>
    <w:link w:val="Titel"/>
    <w:uiPriority w:val="10"/>
    <w:rsid w:val="00A21AF8"/>
    <w:rPr>
      <w:rFonts w:asciiTheme="majorHAnsi" w:eastAsiaTheme="majorEastAsia" w:hAnsiTheme="majorHAnsi" w:cstheme="majorBidi"/>
      <w:color w:val="CDEDDA" w:themeColor="accent4"/>
      <w:kern w:val="28"/>
      <w:sz w:val="44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21AF8"/>
    <w:pPr>
      <w:numPr>
        <w:ilvl w:val="1"/>
      </w:numPr>
      <w:spacing w:after="0" w:line="240" w:lineRule="auto"/>
    </w:pPr>
    <w:rPr>
      <w:rFonts w:asciiTheme="majorHAnsi" w:eastAsiaTheme="minorEastAsia" w:hAnsiTheme="majorHAnsi"/>
      <w:color w:val="CDEDDA" w:themeColor="accent4"/>
      <w:sz w:val="44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21AF8"/>
    <w:rPr>
      <w:rFonts w:asciiTheme="majorHAnsi" w:eastAsiaTheme="minorEastAsia" w:hAnsiTheme="majorHAnsi"/>
      <w:color w:val="CDEDDA" w:themeColor="accent4"/>
      <w:sz w:val="44"/>
      <w:szCs w:val="22"/>
    </w:rPr>
  </w:style>
  <w:style w:type="paragraph" w:customStyle="1" w:styleId="Functie">
    <w:name w:val="Functie"/>
    <w:basedOn w:val="Standaard"/>
    <w:link w:val="Tekensvoorfunctie"/>
    <w:uiPriority w:val="13"/>
    <w:qFormat/>
    <w:rsid w:val="00A21AF8"/>
    <w:pPr>
      <w:spacing w:after="0" w:line="240" w:lineRule="auto"/>
    </w:pPr>
    <w:rPr>
      <w:color w:val="FFFFFF" w:themeColor="background1"/>
      <w:spacing w:val="120"/>
      <w:sz w:val="21"/>
    </w:rPr>
  </w:style>
  <w:style w:type="character" w:customStyle="1" w:styleId="Kop1Char">
    <w:name w:val="Kop 1 Char"/>
    <w:basedOn w:val="Standaardalinea-lettertype"/>
    <w:link w:val="Kop1"/>
    <w:uiPriority w:val="9"/>
    <w:rsid w:val="004865C2"/>
    <w:rPr>
      <w:rFonts w:eastAsiaTheme="majorEastAsia" w:cstheme="majorBidi"/>
      <w:caps/>
      <w:color w:val="1D3251" w:themeColor="accent1"/>
      <w:spacing w:val="120"/>
      <w:sz w:val="32"/>
      <w:szCs w:val="32"/>
    </w:rPr>
  </w:style>
  <w:style w:type="character" w:customStyle="1" w:styleId="Tekensvoorfunctie">
    <w:name w:val="Tekens voor functie"/>
    <w:basedOn w:val="Standaardalinea-lettertype"/>
    <w:link w:val="Functie"/>
    <w:uiPriority w:val="13"/>
    <w:rsid w:val="000161E1"/>
    <w:rPr>
      <w:color w:val="FFFFFF" w:themeColor="background1"/>
      <w:spacing w:val="120"/>
      <w:sz w:val="21"/>
    </w:rPr>
  </w:style>
  <w:style w:type="paragraph" w:customStyle="1" w:styleId="Inleiding">
    <w:name w:val="Inleiding"/>
    <w:basedOn w:val="Standaard"/>
    <w:link w:val="Tekensvoorinleiding"/>
    <w:uiPriority w:val="15"/>
    <w:qFormat/>
    <w:rsid w:val="00D12DFD"/>
    <w:pPr>
      <w:ind w:right="288"/>
    </w:pPr>
    <w:rPr>
      <w:i/>
      <w:color w:val="1D3251" w:themeColor="accent5" w:themeShade="40"/>
      <w:sz w:val="28"/>
    </w:rPr>
  </w:style>
  <w:style w:type="paragraph" w:customStyle="1" w:styleId="Contact">
    <w:name w:val="Contact"/>
    <w:basedOn w:val="Standaard"/>
    <w:link w:val="Tekensvoorcontact"/>
    <w:uiPriority w:val="14"/>
    <w:qFormat/>
    <w:rsid w:val="002F19EC"/>
    <w:pPr>
      <w:spacing w:before="40" w:after="40" w:line="240" w:lineRule="auto"/>
    </w:pPr>
    <w:rPr>
      <w:rFonts w:asciiTheme="majorHAnsi" w:hAnsiTheme="majorHAnsi"/>
      <w:sz w:val="20"/>
    </w:rPr>
  </w:style>
  <w:style w:type="character" w:customStyle="1" w:styleId="Tekensvoorinleiding">
    <w:name w:val="Tekens voor inleiding"/>
    <w:basedOn w:val="Standaardalinea-lettertype"/>
    <w:link w:val="Inleiding"/>
    <w:uiPriority w:val="15"/>
    <w:rsid w:val="000161E1"/>
    <w:rPr>
      <w:i/>
      <w:color w:val="1D3251" w:themeColor="accent5" w:themeShade="40"/>
      <w:sz w:val="28"/>
    </w:rPr>
  </w:style>
  <w:style w:type="paragraph" w:customStyle="1" w:styleId="Vaardigheid">
    <w:name w:val="Vaardigheid"/>
    <w:basedOn w:val="Standaard"/>
    <w:link w:val="Tekensvoorvaardigheid"/>
    <w:uiPriority w:val="17"/>
    <w:qFormat/>
    <w:rsid w:val="008E2197"/>
    <w:pPr>
      <w:spacing w:after="0" w:line="240" w:lineRule="auto"/>
      <w:jc w:val="center"/>
    </w:pPr>
    <w:rPr>
      <w:kern w:val="24"/>
    </w:rPr>
  </w:style>
  <w:style w:type="character" w:customStyle="1" w:styleId="Tekensvoorcontact">
    <w:name w:val="Tekens voor contact"/>
    <w:basedOn w:val="Standaardalinea-lettertype"/>
    <w:link w:val="Contact"/>
    <w:uiPriority w:val="14"/>
    <w:rsid w:val="002F19EC"/>
    <w:rPr>
      <w:rFonts w:asciiTheme="majorHAnsi" w:hAnsiTheme="majorHAnsi"/>
      <w:sz w:val="20"/>
    </w:rPr>
  </w:style>
  <w:style w:type="paragraph" w:customStyle="1" w:styleId="Vaardigheidsscore">
    <w:name w:val="Vaardigheidsscore"/>
    <w:basedOn w:val="Standaard"/>
    <w:link w:val="Tekensvoorvaardigheidsscore"/>
    <w:uiPriority w:val="16"/>
    <w:qFormat/>
    <w:rsid w:val="008E2197"/>
    <w:pPr>
      <w:jc w:val="center"/>
    </w:pPr>
    <w:rPr>
      <w:rFonts w:asciiTheme="majorHAnsi" w:hAnsiTheme="majorHAnsi"/>
      <w:color w:val="CDEDDA" w:themeColor="accent4"/>
      <w:kern w:val="24"/>
    </w:rPr>
  </w:style>
  <w:style w:type="character" w:customStyle="1" w:styleId="Tekensvoorvaardigheid">
    <w:name w:val="Tekens voor vaardigheid"/>
    <w:basedOn w:val="Standaardalinea-lettertype"/>
    <w:link w:val="Vaardigheid"/>
    <w:uiPriority w:val="17"/>
    <w:rsid w:val="000161E1"/>
    <w:rPr>
      <w:kern w:val="24"/>
    </w:rPr>
  </w:style>
  <w:style w:type="character" w:customStyle="1" w:styleId="Kop2Char">
    <w:name w:val="Kop 2 Char"/>
    <w:basedOn w:val="Standaardalinea-lettertype"/>
    <w:link w:val="Kop2"/>
    <w:uiPriority w:val="9"/>
    <w:rsid w:val="008E2197"/>
    <w:rPr>
      <w:rFonts w:eastAsiaTheme="majorEastAsia" w:cstheme="majorBidi"/>
      <w:color w:val="1D3251" w:themeColor="accent1"/>
      <w:sz w:val="22"/>
      <w:szCs w:val="26"/>
    </w:rPr>
  </w:style>
  <w:style w:type="character" w:customStyle="1" w:styleId="Tekensvoorvaardigheidsscore">
    <w:name w:val="Tekens voor vaardigheidsscore"/>
    <w:basedOn w:val="Standaardalinea-lettertype"/>
    <w:link w:val="Vaardigheidsscore"/>
    <w:uiPriority w:val="16"/>
    <w:rsid w:val="000161E1"/>
    <w:rPr>
      <w:rFonts w:asciiTheme="majorHAnsi" w:hAnsiTheme="majorHAnsi"/>
      <w:color w:val="CDEDDA" w:themeColor="accent4"/>
      <w:kern w:val="24"/>
    </w:rPr>
  </w:style>
  <w:style w:type="character" w:customStyle="1" w:styleId="Kop3Char">
    <w:name w:val="Kop 3 Char"/>
    <w:basedOn w:val="Standaardalinea-lettertype"/>
    <w:link w:val="Kop3"/>
    <w:uiPriority w:val="9"/>
    <w:rsid w:val="00552F9B"/>
    <w:rPr>
      <w:rFonts w:eastAsiaTheme="majorEastAsia" w:cstheme="majorBidi"/>
      <w:color w:val="1D3251" w:themeColor="accent1"/>
      <w:sz w:val="22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552F9B"/>
    <w:rPr>
      <w:rFonts w:eastAsiaTheme="majorEastAsia" w:cstheme="majorBidi"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4103C0"/>
    <w:rPr>
      <w:rFonts w:eastAsiaTheme="majorEastAsia" w:cstheme="majorBidi"/>
      <w:i/>
      <w:color w:val="15253C" w:themeColor="accent1" w:themeShade="BF"/>
    </w:rPr>
  </w:style>
  <w:style w:type="paragraph" w:styleId="Lijstopsomteken">
    <w:name w:val="List Bullet"/>
    <w:basedOn w:val="Standaard"/>
    <w:uiPriority w:val="99"/>
    <w:qFormat/>
    <w:rsid w:val="00A6425D"/>
    <w:pPr>
      <w:numPr>
        <w:numId w:val="9"/>
      </w:numPr>
      <w:contextualSpacing/>
    </w:pPr>
  </w:style>
  <w:style w:type="numbering" w:customStyle="1" w:styleId="BullettedList">
    <w:name w:val="BullettedList"/>
    <w:uiPriority w:val="99"/>
    <w:rsid w:val="00A6425D"/>
    <w:pPr>
      <w:numPr>
        <w:numId w:val="8"/>
      </w:numPr>
    </w:pPr>
  </w:style>
  <w:style w:type="paragraph" w:customStyle="1" w:styleId="Functieomschrijving">
    <w:name w:val="Functieomschrijving"/>
    <w:basedOn w:val="Standaard"/>
    <w:link w:val="Tekensvoorfunctieomschrijving"/>
    <w:uiPriority w:val="18"/>
    <w:qFormat/>
    <w:rsid w:val="00A6425D"/>
    <w:pPr>
      <w:spacing w:after="0"/>
    </w:pPr>
  </w:style>
  <w:style w:type="character" w:customStyle="1" w:styleId="Tekensvoorfunctieomschrijving">
    <w:name w:val="Tekens voor functieomschrijving"/>
    <w:basedOn w:val="Standaardalinea-lettertype"/>
    <w:link w:val="Functieomschrijving"/>
    <w:uiPriority w:val="18"/>
    <w:rsid w:val="000161E1"/>
  </w:style>
  <w:style w:type="character" w:styleId="Hyperlink">
    <w:name w:val="Hyperlink"/>
    <w:basedOn w:val="Standaardalinea-lettertype"/>
    <w:uiPriority w:val="99"/>
    <w:unhideWhenUsed/>
    <w:rsid w:val="00FF7C9D"/>
    <w:rPr>
      <w:color w:val="FE006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F7C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5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6.sv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image" Target="media/image5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mailto:n.devries07@student.alfa-college.nl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mailto:niekdevries04@gmail.com" TargetMode="External"/><Relationship Id="rId23" Type="http://schemas.openxmlformats.org/officeDocument/2006/relationships/footer" Target="footer2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1.xml"/><Relationship Id="rId27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ek\AppData\Roaming\Microsoft\Templates\Modern%20initialen%20cv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86DC1B352304BB3B1543C0119466E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003ECBC-5D1A-4DB0-BE6D-3D8D2C88C5B3}"/>
      </w:docPartPr>
      <w:docPartBody>
        <w:p w:rsidR="00A5058F" w:rsidRDefault="00CB52FA">
          <w:pPr>
            <w:pStyle w:val="186DC1B352304BB3B1543C0119466EBD"/>
          </w:pPr>
          <w:r w:rsidRPr="002F19EC">
            <w:rPr>
              <w:lang w:bidi="nl-NL"/>
            </w:rPr>
            <w:t>OVER MIJ</w:t>
          </w:r>
        </w:p>
      </w:docPartBody>
    </w:docPart>
    <w:docPart>
      <w:docPartPr>
        <w:name w:val="85AB9AA8496F4205AB8C91EA57EB893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07EE162-E8D0-45A0-9FED-B4E7D5E1DA50}"/>
      </w:docPartPr>
      <w:docPartBody>
        <w:p w:rsidR="00A5058F" w:rsidRDefault="00CB52FA">
          <w:pPr>
            <w:pStyle w:val="85AB9AA8496F4205AB8C91EA57EB893A"/>
          </w:pPr>
          <w:r w:rsidRPr="002F19EC">
            <w:rPr>
              <w:lang w:bidi="nl-NL"/>
            </w:rPr>
            <w:t>Opleiding</w:t>
          </w:r>
        </w:p>
      </w:docPartBody>
    </w:docPart>
    <w:docPart>
      <w:docPartPr>
        <w:name w:val="BEF0890CC2E8419280267F351EE1F5E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0DCF2E-8883-4231-97D5-4A5849DB0849}"/>
      </w:docPartPr>
      <w:docPartBody>
        <w:p w:rsidR="00A5058F" w:rsidRDefault="00CB52FA">
          <w:pPr>
            <w:pStyle w:val="BEF0890CC2E8419280267F351EE1F5E2"/>
          </w:pPr>
          <w:r w:rsidRPr="002F19EC">
            <w:rPr>
              <w:lang w:bidi="nl-NL"/>
            </w:rPr>
            <w:t>Werkervaring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51D8A"/>
    <w:multiLevelType w:val="multilevel"/>
    <w:tmpl w:val="9D984FD2"/>
    <w:styleLink w:val="BullettedList"/>
    <w:lvl w:ilvl="0">
      <w:start w:val="1"/>
      <w:numFmt w:val="bullet"/>
      <w:pStyle w:val="Lijstopsomteken"/>
      <w:lvlText w:val=""/>
      <w:lvlJc w:val="left"/>
      <w:pPr>
        <w:ind w:left="864" w:hanging="43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CF2105"/>
    <w:multiLevelType w:val="multilevel"/>
    <w:tmpl w:val="9D984FD2"/>
    <w:numStyleLink w:val="BullettedList"/>
  </w:abstractNum>
  <w:num w:numId="1" w16cid:durableId="1773889336">
    <w:abstractNumId w:val="0"/>
  </w:num>
  <w:num w:numId="2" w16cid:durableId="1527518413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2FA"/>
    <w:rsid w:val="00304B4E"/>
    <w:rsid w:val="00400E31"/>
    <w:rsid w:val="00424EBB"/>
    <w:rsid w:val="004C3016"/>
    <w:rsid w:val="004D540F"/>
    <w:rsid w:val="004E76DC"/>
    <w:rsid w:val="00583ED0"/>
    <w:rsid w:val="005D549A"/>
    <w:rsid w:val="00631D4C"/>
    <w:rsid w:val="0082492C"/>
    <w:rsid w:val="008A2A9C"/>
    <w:rsid w:val="008B4ED6"/>
    <w:rsid w:val="008F6CA1"/>
    <w:rsid w:val="00946BB9"/>
    <w:rsid w:val="009B7518"/>
    <w:rsid w:val="00A5058F"/>
    <w:rsid w:val="00AD29F9"/>
    <w:rsid w:val="00AF0E28"/>
    <w:rsid w:val="00BA408D"/>
    <w:rsid w:val="00BC6188"/>
    <w:rsid w:val="00BD3759"/>
    <w:rsid w:val="00CB52FA"/>
    <w:rsid w:val="00EB4352"/>
    <w:rsid w:val="00EC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186DC1B352304BB3B1543C0119466EBD">
    <w:name w:val="186DC1B352304BB3B1543C0119466EBD"/>
  </w:style>
  <w:style w:type="paragraph" w:customStyle="1" w:styleId="85AB9AA8496F4205AB8C91EA57EB893A">
    <w:name w:val="85AB9AA8496F4205AB8C91EA57EB893A"/>
  </w:style>
  <w:style w:type="paragraph" w:customStyle="1" w:styleId="BEF0890CC2E8419280267F351EE1F5E2">
    <w:name w:val="BEF0890CC2E8419280267F351EE1F5E2"/>
  </w:style>
  <w:style w:type="paragraph" w:styleId="Lijstopsomteken">
    <w:name w:val="List Bullet"/>
    <w:basedOn w:val="Standaard"/>
    <w:uiPriority w:val="99"/>
    <w:qFormat/>
    <w:pPr>
      <w:numPr>
        <w:numId w:val="2"/>
      </w:numPr>
      <w:spacing w:line="288" w:lineRule="auto"/>
      <w:contextualSpacing/>
    </w:pPr>
    <w:rPr>
      <w:rFonts w:eastAsiaTheme="minorHAnsi"/>
      <w:color w:val="262626" w:themeColor="text1" w:themeTint="D9"/>
      <w:sz w:val="18"/>
      <w:szCs w:val="18"/>
      <w:lang w:eastAsia="en-US"/>
    </w:rPr>
  </w:style>
  <w:style w:type="numbering" w:customStyle="1" w:styleId="BullettedList">
    <w:name w:val="BullettedList"/>
    <w:uiPriority w:val="99"/>
    <w:pPr>
      <w:numPr>
        <w:numId w:val="1"/>
      </w:numPr>
    </w:pPr>
  </w:style>
  <w:style w:type="paragraph" w:customStyle="1" w:styleId="3759F84092924E0085058E4D5BF04F28">
    <w:name w:val="3759F84092924E0085058E4D5BF04F28"/>
    <w:rsid w:val="00631D4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D133DC49BA44E6A6584CC16F102FFE">
    <w:name w:val="8DD133DC49BA44E6A6584CC16F102FFE"/>
    <w:rsid w:val="00631D4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A6AD8020E04699A32AAE176B77E272">
    <w:name w:val="B7A6AD8020E04699A32AAE176B77E272"/>
    <w:rsid w:val="00631D4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AD18062EAE44ABABB237EA6EFDA471">
    <w:name w:val="4AAD18062EAE44ABABB237EA6EFDA471"/>
    <w:rsid w:val="00631D4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Resume">
  <a:themeElements>
    <a:clrScheme name="Custom 236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D3251"/>
      </a:accent1>
      <a:accent2>
        <a:srgbClr val="E00041"/>
      </a:accent2>
      <a:accent3>
        <a:srgbClr val="B4006C"/>
      </a:accent3>
      <a:accent4>
        <a:srgbClr val="CDEDDA"/>
      </a:accent4>
      <a:accent5>
        <a:srgbClr val="CDDAED"/>
      </a:accent5>
      <a:accent6>
        <a:srgbClr val="EDCDEA"/>
      </a:accent6>
      <a:hlink>
        <a:srgbClr val="FE0066"/>
      </a:hlink>
      <a:folHlink>
        <a:srgbClr val="FE0066"/>
      </a:folHlink>
    </a:clrScheme>
    <a:fontScheme name="Custom 243">
      <a:majorFont>
        <a:latin typeface="Rockwell"/>
        <a:ea typeface=""/>
        <a:cs typeface=""/>
      </a:majorFont>
      <a:minorFont>
        <a:latin typeface="Corbel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esume" id="{0C3F94F1-5056-472A-A3A7-DE04B7597931}" vid="{6B18A5B6-4DB9-4806-9EB1-504C4300FAB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291512c1ee715ab617f4c07df79fc1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256c27c40ca5c40ce1cf6c44f0205df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CB4F8-792D-4AD0-B590-AADEB9CEAFA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7B583799-85B8-4E2A-9EFE-6187A4DAF0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C5BE45-5605-47A2-9919-98DF89283E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EC4112-F3BA-40FB-8ECE-BD9B7F45A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 initialen cv.dotx</Template>
  <TotalTime>243</TotalTime>
  <Pages>1</Pages>
  <Words>282</Words>
  <Characters>1553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Vries, Niek de</cp:lastModifiedBy>
  <cp:revision>73</cp:revision>
  <dcterms:created xsi:type="dcterms:W3CDTF">2022-11-30T12:57:00Z</dcterms:created>
  <dcterms:modified xsi:type="dcterms:W3CDTF">2026-07-01T10:27:00Z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